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E7BE4" w14:textId="78D0C737" w:rsidR="00837F71" w:rsidRPr="0060104D" w:rsidRDefault="005863D9" w:rsidP="00C618E5">
      <w:pPr>
        <w:spacing w:after="0"/>
        <w:ind w:left="-625" w:right="-851"/>
        <w:rPr>
          <w:rFonts w:cs="Calibri"/>
          <w:b/>
          <w:bCs/>
          <w:sz w:val="36"/>
          <w:szCs w:val="36"/>
          <w:rtl/>
        </w:rPr>
      </w:pPr>
      <w:r>
        <w:rPr>
          <w:rFonts w:cs="Calibri" w:hint="cs"/>
          <w:b/>
          <w:bCs/>
          <w:sz w:val="36"/>
          <w:szCs w:val="36"/>
          <w:rtl/>
        </w:rPr>
        <w:t>סיטואציות חינוכיות |</w:t>
      </w:r>
      <w:r>
        <w:rPr>
          <w:rFonts w:cs="Calibri" w:hint="cs"/>
          <w:b/>
          <w:bCs/>
          <w:sz w:val="36"/>
          <w:szCs w:val="36"/>
        </w:rPr>
        <w:t xml:space="preserve"> </w:t>
      </w:r>
      <w:r>
        <w:rPr>
          <w:rFonts w:cs="Calibri" w:hint="cs"/>
          <w:b/>
          <w:bCs/>
          <w:sz w:val="36"/>
          <w:szCs w:val="36"/>
          <w:rtl/>
        </w:rPr>
        <w:t>פסח ופורים</w:t>
      </w:r>
    </w:p>
    <w:p w14:paraId="16D3AAAE" w14:textId="4B774094" w:rsidR="00837F71" w:rsidRPr="0060104D" w:rsidRDefault="00837F71" w:rsidP="00A81407">
      <w:pPr>
        <w:ind w:left="-625" w:right="-851"/>
        <w:rPr>
          <w:rFonts w:cs="Calibri"/>
          <w:b/>
          <w:bCs/>
          <w:rtl/>
        </w:rPr>
      </w:pPr>
      <w:r w:rsidRPr="0060104D">
        <w:rPr>
          <w:rFonts w:cs="Calibri"/>
          <w:b/>
          <w:bCs/>
          <w:rtl/>
        </w:rPr>
        <w:t xml:space="preserve">זמן הפעילות: </w:t>
      </w:r>
      <w:r w:rsidR="00A518CC">
        <w:rPr>
          <w:rFonts w:cs="Calibri" w:hint="cs"/>
          <w:b/>
          <w:bCs/>
          <w:rtl/>
        </w:rPr>
        <w:t>30</w:t>
      </w:r>
      <w:r w:rsidR="00314BC5">
        <w:rPr>
          <w:rFonts w:cs="Calibri" w:hint="cs"/>
          <w:b/>
          <w:bCs/>
          <w:rtl/>
        </w:rPr>
        <w:t xml:space="preserve"> </w:t>
      </w:r>
      <w:r w:rsidRPr="0060104D">
        <w:rPr>
          <w:rFonts w:cs="Calibri"/>
          <w:b/>
          <w:bCs/>
          <w:rtl/>
        </w:rPr>
        <w:t xml:space="preserve">דק' | מס' הנספחים: </w:t>
      </w:r>
      <w:r w:rsidR="003F67B7">
        <w:rPr>
          <w:rFonts w:cs="Calibri" w:hint="cs"/>
          <w:b/>
          <w:bCs/>
          <w:rtl/>
        </w:rPr>
        <w:t>1</w:t>
      </w:r>
    </w:p>
    <w:p w14:paraId="03BD88D2" w14:textId="381817A9" w:rsidR="001A0ECF" w:rsidRDefault="001A0ECF" w:rsidP="001A0ECF">
      <w:pPr>
        <w:ind w:left="-625" w:right="-851"/>
        <w:rPr>
          <w:rFonts w:cs="Calibri"/>
          <w:b/>
          <w:bCs/>
          <w:color w:val="FFFFFF" w:themeColor="background1"/>
          <w:highlight w:val="red"/>
          <w:rtl/>
        </w:rPr>
      </w:pPr>
      <w:r w:rsidRPr="0060104D">
        <w:rPr>
          <w:rFonts w:cs="Calibri"/>
          <w:b/>
          <w:bCs/>
          <w:color w:val="FFFFFF" w:themeColor="background1"/>
          <w:highlight w:val="red"/>
          <w:rtl/>
        </w:rPr>
        <w:t xml:space="preserve">מתודה </w:t>
      </w:r>
      <w:r w:rsidR="00234496">
        <w:rPr>
          <w:rFonts w:cs="Calibri" w:hint="cs"/>
          <w:b/>
          <w:bCs/>
          <w:color w:val="FFFFFF" w:themeColor="background1"/>
          <w:highlight w:val="red"/>
          <w:rtl/>
        </w:rPr>
        <w:t>1</w:t>
      </w:r>
      <w:r w:rsidRPr="0060104D">
        <w:rPr>
          <w:rFonts w:cs="Calibri"/>
          <w:b/>
          <w:bCs/>
          <w:color w:val="FFFFFF" w:themeColor="background1"/>
          <w:highlight w:val="red"/>
          <w:rtl/>
        </w:rPr>
        <w:t xml:space="preserve">: </w:t>
      </w:r>
      <w:r w:rsidR="00234496">
        <w:rPr>
          <w:rFonts w:cs="Calibri" w:hint="cs"/>
          <w:b/>
          <w:bCs/>
          <w:color w:val="FFFFFF" w:themeColor="background1"/>
          <w:highlight w:val="red"/>
          <w:rtl/>
        </w:rPr>
        <w:t>חשיבה משותפת</w:t>
      </w:r>
    </w:p>
    <w:p w14:paraId="1BC7B0A6" w14:textId="4DA15744" w:rsidR="009B72F4" w:rsidRDefault="00234496" w:rsidP="00E77C6B">
      <w:pPr>
        <w:pStyle w:val="a9"/>
        <w:ind w:left="-265" w:right="-851"/>
        <w:rPr>
          <w:rFonts w:cs="Calibri"/>
          <w:rtl/>
        </w:rPr>
      </w:pPr>
      <w:r>
        <w:rPr>
          <w:rFonts w:cs="Calibri" w:hint="cs"/>
          <w:rtl/>
        </w:rPr>
        <w:t>נחלק את המרכזים/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</w:t>
      </w:r>
      <w:r w:rsidR="00942EB1">
        <w:rPr>
          <w:rFonts w:cs="Calibri" w:hint="cs"/>
          <w:rtl/>
        </w:rPr>
        <w:t>ל3 קבוצות</w:t>
      </w:r>
      <w:r w:rsidR="00DF1B5C">
        <w:rPr>
          <w:rFonts w:cs="Calibri" w:hint="cs"/>
          <w:rtl/>
        </w:rPr>
        <w:t>, כל קבוצה תקבל 3 סיטואציות מפורים ומפסח</w:t>
      </w:r>
      <w:r w:rsidR="00D7560E">
        <w:rPr>
          <w:rFonts w:cs="Calibri" w:hint="cs"/>
          <w:rtl/>
        </w:rPr>
        <w:t xml:space="preserve"> עליהן ידונו כקבוצה ויענו על השאלות </w:t>
      </w:r>
      <w:r w:rsidR="006364E5">
        <w:rPr>
          <w:rFonts w:cs="Calibri" w:hint="cs"/>
          <w:rtl/>
        </w:rPr>
        <w:t>המופיעות בסוף כל סיטואציה.</w:t>
      </w:r>
    </w:p>
    <w:p w14:paraId="2A2F3B65" w14:textId="5F8ACE1F" w:rsidR="001A0ECF" w:rsidRPr="0060104D" w:rsidRDefault="00F9756F" w:rsidP="001A0ECF">
      <w:pPr>
        <w:pStyle w:val="a9"/>
        <w:ind w:left="-625" w:right="-426"/>
        <w:rPr>
          <w:rFonts w:cs="Calibri"/>
          <w:sz w:val="24"/>
          <w:szCs w:val="24"/>
          <w:rtl/>
        </w:rPr>
      </w:pPr>
      <w:r w:rsidRPr="0060104D">
        <w:rPr>
          <w:rFonts w:cs="Calibr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2585" behindDoc="0" locked="0" layoutInCell="1" allowOverlap="1" wp14:anchorId="15EAFE83" wp14:editId="38EA5D08">
                <wp:simplePos x="0" y="0"/>
                <wp:positionH relativeFrom="margin">
                  <wp:posOffset>-276860</wp:posOffset>
                </wp:positionH>
                <wp:positionV relativeFrom="paragraph">
                  <wp:posOffset>93980</wp:posOffset>
                </wp:positionV>
                <wp:extent cx="6008370" cy="460375"/>
                <wp:effectExtent l="0" t="0" r="11430" b="0"/>
                <wp:wrapNone/>
                <wp:docPr id="21" name="קבוצה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60375"/>
                          <a:chOff x="0" y="0"/>
                          <a:chExt cx="6010275" cy="543589"/>
                        </a:xfrm>
                      </wpg:grpSpPr>
                      <wpg:grpSp>
                        <wpg:cNvPr id="22" name="קבוצה 3"/>
                        <wpg:cNvGrpSpPr/>
                        <wpg:grpSpPr>
                          <a:xfrm>
                            <a:off x="0" y="0"/>
                            <a:ext cx="6010275" cy="543589"/>
                            <a:chOff x="0" y="0"/>
                            <a:chExt cx="6010275" cy="543646"/>
                          </a:xfrm>
                        </wpg:grpSpPr>
                        <wpg:grpSp>
                          <wpg:cNvPr id="23" name="קבוצה 4"/>
                          <wpg:cNvGrpSpPr/>
                          <wpg:grpSpPr>
                            <a:xfrm>
                              <a:off x="0" y="0"/>
                              <a:ext cx="6010275" cy="373380"/>
                              <a:chOff x="0" y="7951"/>
                              <a:chExt cx="6010662" cy="373712"/>
                            </a:xfrm>
                          </wpg:grpSpPr>
                          <wps:wsp>
                            <wps:cNvPr id="24" name="מחבר ישר 5"/>
                            <wps:cNvCnPr/>
                            <wps:spPr>
                              <a:xfrm flipH="1" flipV="1">
                                <a:off x="0" y="7952"/>
                                <a:ext cx="601066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מחבר ישר 6"/>
                            <wps:cNvCnPr/>
                            <wps:spPr>
                              <a:xfrm>
                                <a:off x="5125643" y="7951"/>
                                <a:ext cx="0" cy="3737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מחבר ישר 7"/>
                            <wps:cNvCnPr/>
                            <wps:spPr>
                              <a:xfrm>
                                <a:off x="1735914" y="7952"/>
                                <a:ext cx="0" cy="3737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תיבת טקסט 13"/>
                          <wps:cNvSpPr txBox="1"/>
                          <wps:spPr>
                            <a:xfrm>
                              <a:off x="1538933" y="31757"/>
                              <a:ext cx="3278773" cy="5118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A1EE57" w14:textId="41CC0E2A" w:rsidR="001A0ECF" w:rsidRPr="00205207" w:rsidRDefault="001A0ECF" w:rsidP="001A0ECF">
                                <w:pPr>
                                  <w:ind w:left="-140" w:right="-142"/>
                                  <w:rPr>
                                    <w:rFonts w:ascii="Alef" w:hAnsi="Alef" w:cs="Alef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7" t="71362" r="34606" b="24164"/>
                          <a:stretch/>
                        </pic:blipFill>
                        <pic:spPr bwMode="auto">
                          <a:xfrm>
                            <a:off x="5645426" y="15902"/>
                            <a:ext cx="32575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תמונה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4" t="71247" r="42214" b="24162"/>
                          <a:stretch/>
                        </pic:blipFill>
                        <pic:spPr bwMode="auto">
                          <a:xfrm>
                            <a:off x="4803752" y="47708"/>
                            <a:ext cx="2927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תמונה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0" t="71421" r="54716" b="24566"/>
                          <a:stretch/>
                        </pic:blipFill>
                        <pic:spPr bwMode="auto">
                          <a:xfrm>
                            <a:off x="1463342" y="79512"/>
                            <a:ext cx="227330" cy="24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AFE83" id="קבוצה 21" o:spid="_x0000_s1026" style="position:absolute;left:0;text-align:left;margin-left:-21.8pt;margin-top:7.4pt;width:473.1pt;height:36.25pt;z-index:251672585;mso-position-horizontal-relative:margin;mso-width-relative:margin;mso-height-relative:margin" coordsize="6010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">
                <v:group id="קבוצה 3" o:spid="_x0000_s1027" style="position:absolute;width:60102;height:5435" coordsize="60102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קבוצה 4" o:spid="_x0000_s1028" style="position:absolute;width:60102;height:3733" coordorigin=",79" coordsize="60106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line id="מחבר ישר 5" o:spid="_x0000_s1029" style="position:absolute;flip:x y;visibility:visible;mso-wrap-style:square" from="0,79" to="60106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" strokecolor="gray [1629]" strokeweight="1.5pt"/>
                    <v:line id="מחבר ישר 6" o:spid="_x0000_s1030" style="position:absolute;visibility:visible;mso-wrap-style:square" from="51256,79" to="5125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" strokecolor="gray [1629]" strokeweight="1.5pt"/>
                    <v:line id="מחבר ישר 7" o:spid="_x0000_s1031" style="position:absolute;visibility:visible;mso-wrap-style:square" from="17359,79" to="17359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" strokecolor="gray [1629]" strokeweight="1.5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13" o:spid="_x0000_s1032" type="#_x0000_t202" style="position:absolute;left:15389;top:317;width:32788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  <v:textbox>
                      <w:txbxContent>
                        <w:p w14:paraId="51A1EE57" w14:textId="41CC0E2A" w:rsidR="001A0ECF" w:rsidRPr="00205207" w:rsidRDefault="001A0ECF" w:rsidP="001A0ECF">
                          <w:pPr>
                            <w:ind w:left="-140" w:right="-142"/>
                            <w:rPr>
                              <w:rFonts w:ascii="Alef" w:hAnsi="Alef" w:cs="Alef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7" o:spid="_x0000_s1033" type="#_x0000_t75" style="position:absolute;left:56454;top:159;width:325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">
                  <v:imagedata r:id="rId11" o:title="" croptop="46768f" cropbottom="15836f" cropleft="41358f" cropright="22679f"/>
                </v:shape>
                <v:shape id="תמונה 21" o:spid="_x0000_s1034" type="#_x0000_t75" style="position:absolute;left:48037;top:477;width:292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">
                  <v:imagedata r:id="rId11" o:title="" croptop="46692f" cropbottom="15835f" cropleft="36139f" cropright="27665f"/>
                </v:shape>
                <v:shape id="תמונה 30" o:spid="_x0000_s1035" type="#_x0000_t75" style="position:absolute;left:14633;top:795;width:227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">
                  <v:imagedata r:id="rId11" o:title="" croptop="46806f" cropbottom="16100f" cropleft="28312f" cropright="35859f"/>
                </v:shape>
                <w10:wrap anchorx="margin"/>
              </v:group>
            </w:pict>
          </mc:Fallback>
        </mc:AlternateContent>
      </w:r>
      <w:r w:rsidR="001A0ECF" w:rsidRPr="0060104D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4633" behindDoc="0" locked="0" layoutInCell="1" allowOverlap="1" wp14:anchorId="1B4FF500" wp14:editId="6B125240">
                <wp:simplePos x="0" y="0"/>
                <wp:positionH relativeFrom="page">
                  <wp:posOffset>571500</wp:posOffset>
                </wp:positionH>
                <wp:positionV relativeFrom="paragraph">
                  <wp:posOffset>140970</wp:posOffset>
                </wp:positionV>
                <wp:extent cx="1778000" cy="281729"/>
                <wp:effectExtent l="0" t="0" r="0" b="4445"/>
                <wp:wrapNone/>
                <wp:docPr id="20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81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3EF58" w14:textId="77777777" w:rsidR="001A0ECF" w:rsidRPr="00205207" w:rsidRDefault="001A0ECF" w:rsidP="001A0ECF">
                            <w:pPr>
                              <w:ind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FF500" id="תיבת טקסט 14" o:spid="_x0000_s1036" type="#_x0000_t202" style="position:absolute;left:0;text-align:left;margin-left:45pt;margin-top:11.1pt;width:140pt;height:22.2pt;z-index:25167463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" filled="f" stroked="f" strokeweight=".5pt">
                <v:textbox>
                  <w:txbxContent>
                    <w:p w14:paraId="6423EF58" w14:textId="77777777" w:rsidR="001A0ECF" w:rsidRPr="00205207" w:rsidRDefault="001A0ECF" w:rsidP="001A0ECF">
                      <w:pPr>
                        <w:ind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A0ECF" w:rsidRPr="0060104D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3609" behindDoc="0" locked="0" layoutInCell="1" allowOverlap="1" wp14:anchorId="79DAD12B" wp14:editId="5A975ED2">
                <wp:simplePos x="0" y="0"/>
                <wp:positionH relativeFrom="column">
                  <wp:posOffset>4844063</wp:posOffset>
                </wp:positionH>
                <wp:positionV relativeFrom="paragraph">
                  <wp:posOffset>135020</wp:posOffset>
                </wp:positionV>
                <wp:extent cx="723109" cy="276101"/>
                <wp:effectExtent l="0" t="0" r="0" b="0"/>
                <wp:wrapNone/>
                <wp:docPr id="31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09" cy="276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1649C" w14:textId="163BF5F5" w:rsidR="001A0ECF" w:rsidRPr="00205207" w:rsidRDefault="006364E5" w:rsidP="001A0ECF">
                            <w:pPr>
                              <w:ind w:left="122" w:right="-851"/>
                              <w:rPr>
                                <w:rFonts w:ascii="Alef" w:hAnsi="Alef" w:cs="Ale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  <w:r w:rsidR="001A0ECF">
                              <w:rPr>
                                <w:rFonts w:ascii="Alef" w:hAnsi="Alef" w:cs="Alef" w:hint="cs"/>
                                <w:sz w:val="24"/>
                                <w:szCs w:val="24"/>
                                <w:rtl/>
                              </w:rPr>
                              <w:t xml:space="preserve"> דק'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AD12B" id="תיבת טקסט 12" o:spid="_x0000_s1037" type="#_x0000_t202" style="position:absolute;left:0;text-align:left;margin-left:381.4pt;margin-top:10.65pt;width:56.95pt;height:21.75pt;z-index:2516736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" filled="f" stroked="f" strokeweight=".5pt">
                <v:textbox>
                  <w:txbxContent>
                    <w:p w14:paraId="4C41649C" w14:textId="163BF5F5" w:rsidR="001A0ECF" w:rsidRPr="00205207" w:rsidRDefault="006364E5" w:rsidP="001A0ECF">
                      <w:pPr>
                        <w:ind w:left="122" w:right="-851"/>
                        <w:rPr>
                          <w:rFonts w:ascii="Alef" w:hAnsi="Alef" w:cs="Ale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>25</w:t>
                      </w:r>
                      <w:r w:rsidR="001A0ECF">
                        <w:rPr>
                          <w:rFonts w:ascii="Alef" w:hAnsi="Alef" w:cs="Alef" w:hint="cs"/>
                          <w:sz w:val="24"/>
                          <w:szCs w:val="24"/>
                          <w:rtl/>
                        </w:rPr>
                        <w:t xml:space="preserve"> דק'</w:t>
                      </w:r>
                    </w:p>
                  </w:txbxContent>
                </v:textbox>
              </v:shape>
            </w:pict>
          </mc:Fallback>
        </mc:AlternateContent>
      </w:r>
    </w:p>
    <w:p w14:paraId="141E996A" w14:textId="299E8F3A" w:rsidR="008A75D6" w:rsidRDefault="008A75D6" w:rsidP="001360D4">
      <w:pPr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</w:p>
    <w:p w14:paraId="0C3E448E" w14:textId="3DC43F20" w:rsidR="00383D2A" w:rsidRDefault="00383D2A" w:rsidP="00383D2A">
      <w:pPr>
        <w:ind w:left="-625" w:right="-851"/>
        <w:rPr>
          <w:rFonts w:cs="Calibri"/>
          <w:b/>
          <w:bCs/>
          <w:color w:val="FFFFFF" w:themeColor="background1"/>
          <w:highlight w:val="red"/>
          <w:rtl/>
        </w:rPr>
      </w:pPr>
      <w:r w:rsidRPr="0060104D">
        <w:rPr>
          <w:rFonts w:cs="Calibri"/>
          <w:b/>
          <w:bCs/>
          <w:color w:val="FFFFFF" w:themeColor="background1"/>
          <w:highlight w:val="red"/>
          <w:rtl/>
        </w:rPr>
        <w:t xml:space="preserve">מתודה </w:t>
      </w:r>
      <w:r>
        <w:rPr>
          <w:rFonts w:cs="Calibri" w:hint="cs"/>
          <w:b/>
          <w:bCs/>
          <w:color w:val="FFFFFF" w:themeColor="background1"/>
          <w:highlight w:val="red"/>
          <w:rtl/>
        </w:rPr>
        <w:t>2</w:t>
      </w:r>
      <w:r w:rsidRPr="0060104D">
        <w:rPr>
          <w:rFonts w:cs="Calibri"/>
          <w:b/>
          <w:bCs/>
          <w:color w:val="FFFFFF" w:themeColor="background1"/>
          <w:highlight w:val="red"/>
          <w:rtl/>
        </w:rPr>
        <w:t xml:space="preserve">: </w:t>
      </w:r>
      <w:r>
        <w:rPr>
          <w:rFonts w:cs="Calibri" w:hint="cs"/>
          <w:b/>
          <w:bCs/>
          <w:color w:val="FFFFFF" w:themeColor="background1"/>
          <w:highlight w:val="red"/>
          <w:rtl/>
        </w:rPr>
        <w:t>הסבר</w:t>
      </w:r>
    </w:p>
    <w:p w14:paraId="5B4A9C01" w14:textId="5B8B888A" w:rsidR="006364E5" w:rsidRDefault="00EB2F49" w:rsidP="001360D4">
      <w:pPr>
        <w:ind w:right="-851"/>
        <w:rPr>
          <w:rFonts w:cs="Calibri"/>
          <w:rtl/>
        </w:rPr>
      </w:pPr>
      <w:r w:rsidRPr="00EB2F49">
        <w:rPr>
          <w:rFonts w:cs="Calibri" w:hint="cs"/>
          <w:rtl/>
        </w:rPr>
        <w:t>נחזור למליאה</w:t>
      </w:r>
      <w:r>
        <w:rPr>
          <w:rFonts w:cs="Calibri" w:hint="cs"/>
          <w:rtl/>
        </w:rPr>
        <w:t xml:space="preserve"> ונסכם: </w:t>
      </w:r>
    </w:p>
    <w:p w14:paraId="4E12019A" w14:textId="179012EB" w:rsidR="00EB2F49" w:rsidRDefault="00EB2F49" w:rsidP="001360D4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מפעלי פורים ופסח הם מפעלים בעצימות גבוהה</w:t>
      </w:r>
      <w:r w:rsidR="00C8546B">
        <w:rPr>
          <w:rFonts w:cs="Calibri" w:hint="cs"/>
          <w:rtl/>
        </w:rPr>
        <w:t xml:space="preserve">. לכל אחד ואחת </w:t>
      </w:r>
      <w:proofErr w:type="spellStart"/>
      <w:r w:rsidR="00C8546B">
        <w:rPr>
          <w:rFonts w:cs="Calibri" w:hint="cs"/>
          <w:rtl/>
        </w:rPr>
        <w:t>מכםן</w:t>
      </w:r>
      <w:proofErr w:type="spellEnd"/>
      <w:r w:rsidR="00C8546B">
        <w:rPr>
          <w:rFonts w:cs="Calibri" w:hint="cs"/>
          <w:rtl/>
        </w:rPr>
        <w:t xml:space="preserve"> יש עשרות משימות שתצטרכו לוודא ואת חלקן גם לעשות </w:t>
      </w:r>
      <w:r w:rsidR="00DD1D80">
        <w:rPr>
          <w:rFonts w:cs="Calibri" w:hint="cs"/>
          <w:rtl/>
        </w:rPr>
        <w:t>ובמקביל לכך ישנן מגוון סיטואציות, חינוכיות וניהוליות, שיקרו ותצטרכו לתת להן מענה.</w:t>
      </w:r>
    </w:p>
    <w:p w14:paraId="30B1070A" w14:textId="25E7812F" w:rsidR="0062736B" w:rsidRDefault="0005734B" w:rsidP="0062736B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כשקורת סיטואציה הדבר החשוב הראשון הוא ל</w:t>
      </w:r>
      <w:r w:rsidR="0062736B">
        <w:rPr>
          <w:rFonts w:cs="Calibri" w:hint="cs"/>
          <w:rtl/>
        </w:rPr>
        <w:t xml:space="preserve">הפסיק אותה (פגיעה, סכנה בטיחותית וכד') </w:t>
      </w:r>
      <w:r w:rsidR="0062736B" w:rsidRPr="0062736B">
        <w:rPr>
          <w:rFonts w:cs="Calibri" w:hint="cs"/>
          <w:b/>
          <w:bCs/>
          <w:rtl/>
        </w:rPr>
        <w:t>ולעצור לחשיבה.</w:t>
      </w:r>
      <w:r w:rsidR="0062736B">
        <w:rPr>
          <w:rFonts w:cs="Calibri" w:hint="cs"/>
          <w:rtl/>
        </w:rPr>
        <w:t xml:space="preserve"> כפי שאמרנו </w:t>
      </w:r>
      <w:r w:rsidR="001A501A">
        <w:rPr>
          <w:rFonts w:cs="Calibri" w:hint="cs"/>
          <w:rtl/>
        </w:rPr>
        <w:t xml:space="preserve">הראש </w:t>
      </w:r>
      <w:proofErr w:type="spellStart"/>
      <w:r w:rsidR="001A501A">
        <w:rPr>
          <w:rFonts w:cs="Calibri" w:hint="cs"/>
          <w:rtl/>
        </w:rPr>
        <w:t>שלכםן</w:t>
      </w:r>
      <w:proofErr w:type="spellEnd"/>
      <w:r w:rsidR="001A501A">
        <w:rPr>
          <w:rFonts w:cs="Calibri" w:hint="cs"/>
          <w:rtl/>
        </w:rPr>
        <w:t xml:space="preserve"> יהיה עסוק ביותר מדבר אחד בכל זמן נתון וכדי להצליח לתת מענה נכון לכלל הצדדים בסיטואציה </w:t>
      </w:r>
      <w:r w:rsidR="0079623F">
        <w:rPr>
          <w:rFonts w:cs="Calibri" w:hint="cs"/>
          <w:rtl/>
        </w:rPr>
        <w:t>צריך לנקות את המחשבה.</w:t>
      </w:r>
    </w:p>
    <w:p w14:paraId="50B905E3" w14:textId="4CA74065" w:rsidR="0079623F" w:rsidRDefault="0079623F" w:rsidP="0062736B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לשם כך אנחנו והדרג נמצאים/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פה </w:t>
      </w:r>
      <w:proofErr w:type="spellStart"/>
      <w:r>
        <w:rPr>
          <w:rFonts w:cs="Calibri" w:hint="cs"/>
          <w:rtl/>
        </w:rPr>
        <w:t>איתכםן</w:t>
      </w:r>
      <w:proofErr w:type="spellEnd"/>
      <w:r>
        <w:rPr>
          <w:rFonts w:cs="Calibri" w:hint="cs"/>
          <w:rtl/>
        </w:rPr>
        <w:t xml:space="preserve">. הראש שלנו פנוי </w:t>
      </w:r>
      <w:r w:rsidR="000E1DE6">
        <w:rPr>
          <w:rFonts w:cs="Calibri" w:hint="cs"/>
          <w:rtl/>
        </w:rPr>
        <w:t>וכ</w:t>
      </w:r>
      <w:r w:rsidR="00997DD3">
        <w:rPr>
          <w:rFonts w:cs="Calibri" w:hint="cs"/>
          <w:rtl/>
        </w:rPr>
        <w:t xml:space="preserve">ן גם </w:t>
      </w:r>
      <w:proofErr w:type="spellStart"/>
      <w:r w:rsidR="005E56CA">
        <w:rPr>
          <w:rFonts w:cs="Calibri" w:hint="cs"/>
          <w:rtl/>
        </w:rPr>
        <w:t>ה</w:t>
      </w:r>
      <w:r w:rsidR="00997DD3">
        <w:rPr>
          <w:rFonts w:cs="Calibri" w:hint="cs"/>
          <w:rtl/>
        </w:rPr>
        <w:t>לו"ז</w:t>
      </w:r>
      <w:proofErr w:type="spellEnd"/>
      <w:r w:rsidR="00997DD3">
        <w:rPr>
          <w:rFonts w:cs="Calibri" w:hint="cs"/>
          <w:rtl/>
        </w:rPr>
        <w:t xml:space="preserve"> שלנו ריק יותר בזמן המפעלים </w:t>
      </w:r>
      <w:proofErr w:type="spellStart"/>
      <w:r w:rsidR="00997DD3">
        <w:rPr>
          <w:rFonts w:cs="Calibri" w:hint="cs"/>
          <w:rtl/>
        </w:rPr>
        <w:t>שלכםן</w:t>
      </w:r>
      <w:proofErr w:type="spellEnd"/>
      <w:r w:rsidR="00997DD3">
        <w:rPr>
          <w:rFonts w:cs="Calibri" w:hint="cs"/>
          <w:rtl/>
        </w:rPr>
        <w:t xml:space="preserve"> כדי שנוכל להיות </w:t>
      </w:r>
      <w:proofErr w:type="spellStart"/>
      <w:r w:rsidR="00997DD3">
        <w:rPr>
          <w:rFonts w:cs="Calibri" w:hint="cs"/>
          <w:rtl/>
        </w:rPr>
        <w:t>לכםן</w:t>
      </w:r>
      <w:proofErr w:type="spellEnd"/>
      <w:r w:rsidR="00997DD3">
        <w:rPr>
          <w:rFonts w:cs="Calibri" w:hint="cs"/>
          <w:rtl/>
        </w:rPr>
        <w:t xml:space="preserve"> לאוזן קשבת ולתת </w:t>
      </w:r>
      <w:proofErr w:type="spellStart"/>
      <w:r w:rsidR="00997DD3">
        <w:rPr>
          <w:rFonts w:cs="Calibri" w:hint="cs"/>
          <w:rtl/>
        </w:rPr>
        <w:t>לכםן</w:t>
      </w:r>
      <w:proofErr w:type="spellEnd"/>
      <w:r w:rsidR="00997DD3">
        <w:rPr>
          <w:rFonts w:cs="Calibri" w:hint="cs"/>
          <w:rtl/>
        </w:rPr>
        <w:t xml:space="preserve"> מענה להתייעצויות.</w:t>
      </w:r>
    </w:p>
    <w:p w14:paraId="3FDA2B92" w14:textId="1240D59C" w:rsidR="00997DD3" w:rsidRDefault="00942086" w:rsidP="0062736B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המטרה של הדיווחים בזמן אירועים וסיטואציות </w:t>
      </w:r>
      <w:r w:rsidR="005E56CA">
        <w:rPr>
          <w:rFonts w:cs="Calibri" w:hint="cs"/>
          <w:rtl/>
        </w:rPr>
        <w:t xml:space="preserve">היא לאפשר </w:t>
      </w:r>
      <w:proofErr w:type="spellStart"/>
      <w:r w:rsidR="005E56CA">
        <w:rPr>
          <w:rFonts w:cs="Calibri" w:hint="cs"/>
          <w:rtl/>
        </w:rPr>
        <w:t>לכםן</w:t>
      </w:r>
      <w:proofErr w:type="spellEnd"/>
      <w:r w:rsidR="005E56CA">
        <w:rPr>
          <w:rFonts w:cs="Calibri" w:hint="cs"/>
          <w:rtl/>
        </w:rPr>
        <w:t xml:space="preserve"> לקבל החלטות מושכלות ולא כאלה שבאות מהבטן</w:t>
      </w:r>
      <w:r w:rsidR="00853652">
        <w:rPr>
          <w:rFonts w:cs="Calibri" w:hint="cs"/>
          <w:rtl/>
        </w:rPr>
        <w:t xml:space="preserve">, שיהיה מישהו </w:t>
      </w:r>
      <w:r w:rsidR="007401FF">
        <w:rPr>
          <w:rFonts w:cs="Calibri" w:hint="cs"/>
          <w:rtl/>
        </w:rPr>
        <w:t>ש</w:t>
      </w:r>
      <w:r w:rsidR="00853652">
        <w:rPr>
          <w:rFonts w:cs="Calibri" w:hint="cs"/>
          <w:rtl/>
        </w:rPr>
        <w:t xml:space="preserve">לא עומד/ת באמצע מסלול עם 100 ילדים צורחים </w:t>
      </w:r>
      <w:r w:rsidR="00D33E95">
        <w:rPr>
          <w:rFonts w:cs="Calibri" w:hint="cs"/>
          <w:rtl/>
        </w:rPr>
        <w:t xml:space="preserve">ויכול באמת לחשוב על כל הצדדים בסיטואציה, מישהי שתדע להגיד </w:t>
      </w:r>
      <w:proofErr w:type="spellStart"/>
      <w:r w:rsidR="00D33E95">
        <w:rPr>
          <w:rFonts w:cs="Calibri" w:hint="cs"/>
          <w:rtl/>
        </w:rPr>
        <w:t>לכםן</w:t>
      </w:r>
      <w:proofErr w:type="spellEnd"/>
      <w:r w:rsidR="00D33E95">
        <w:rPr>
          <w:rFonts w:cs="Calibri" w:hint="cs"/>
          <w:rtl/>
        </w:rPr>
        <w:t xml:space="preserve"> </w:t>
      </w:r>
      <w:r w:rsidR="00D17BE6">
        <w:rPr>
          <w:rFonts w:cs="Calibri" w:hint="cs"/>
          <w:rtl/>
        </w:rPr>
        <w:t xml:space="preserve">אילו עוד אמצעים קיימים לרשותנו ויכולים לעזור </w:t>
      </w:r>
      <w:proofErr w:type="spellStart"/>
      <w:r w:rsidR="00D17BE6">
        <w:rPr>
          <w:rFonts w:cs="Calibri" w:hint="cs"/>
          <w:rtl/>
        </w:rPr>
        <w:t>לכםן</w:t>
      </w:r>
      <w:proofErr w:type="spellEnd"/>
      <w:r w:rsidR="00D17BE6">
        <w:rPr>
          <w:rFonts w:cs="Calibri" w:hint="cs"/>
          <w:rtl/>
        </w:rPr>
        <w:t xml:space="preserve"> (רכב חילוץ של שבט או הנהגה אחרת שנמצא בקרבת מקום, </w:t>
      </w:r>
      <w:r w:rsidR="00BD4244">
        <w:rPr>
          <w:rFonts w:cs="Calibri" w:hint="cs"/>
          <w:rtl/>
        </w:rPr>
        <w:t>ברז מים בנק' קרובה, רופא שנמצא בחניון ליד...)</w:t>
      </w:r>
      <w:r w:rsidR="00C06B49">
        <w:rPr>
          <w:rFonts w:cs="Calibri" w:hint="cs"/>
          <w:rtl/>
        </w:rPr>
        <w:t>, וכדי למנוע סיטואציות דומות שעלולות לקרות בשבטים אחרים באותו מפעל.</w:t>
      </w:r>
    </w:p>
    <w:p w14:paraId="63DD2940" w14:textId="36845F88" w:rsidR="000E593F" w:rsidRDefault="000E593F">
      <w:pPr>
        <w:bidi w:val="0"/>
        <w:spacing w:after="0" w:line="240" w:lineRule="auto"/>
        <w:rPr>
          <w:rFonts w:cs="Calibri"/>
          <w:rtl/>
        </w:rPr>
      </w:pPr>
      <w:r>
        <w:rPr>
          <w:rFonts w:cs="Calibri"/>
          <w:rtl/>
        </w:rPr>
        <w:br w:type="page"/>
      </w:r>
    </w:p>
    <w:p w14:paraId="7AB01625" w14:textId="202BBDC5" w:rsidR="005F7EDD" w:rsidRDefault="005F7EDD" w:rsidP="001360D4">
      <w:pPr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proofErr w:type="spellStart"/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lastRenderedPageBreak/>
        <w:t>סיוטאציות</w:t>
      </w:r>
      <w:proofErr w:type="spellEnd"/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 xml:space="preserve"> פורים</w:t>
      </w:r>
    </w:p>
    <w:p w14:paraId="7DCBE5B9" w14:textId="22021A6A" w:rsidR="00C06E59" w:rsidRDefault="00DA08EB" w:rsidP="00C06E59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1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פורים</w:t>
      </w:r>
    </w:p>
    <w:p w14:paraId="54F99375" w14:textId="08E603B7" w:rsidR="00DA08EB" w:rsidRDefault="005D794E" w:rsidP="00C06E59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בבוקר הפורימון </w:t>
      </w:r>
      <w:proofErr w:type="spellStart"/>
      <w:r>
        <w:rPr>
          <w:rFonts w:cs="Calibri" w:hint="cs"/>
          <w:rtl/>
        </w:rPr>
        <w:t>השכב"ג</w:t>
      </w:r>
      <w:proofErr w:type="spellEnd"/>
      <w:r>
        <w:rPr>
          <w:rFonts w:cs="Calibri" w:hint="cs"/>
          <w:rtl/>
        </w:rPr>
        <w:t xml:space="preserve"> מגיע לשבט ב6:00 כדי לסיים להכין את השבט ל</w:t>
      </w:r>
      <w:r w:rsidR="000F7DEF">
        <w:rPr>
          <w:rFonts w:cs="Calibri" w:hint="cs"/>
          <w:rtl/>
        </w:rPr>
        <w:t xml:space="preserve">הגעת קהל לפורימון בשעה 9:30. בזמן התדריך </w:t>
      </w:r>
      <w:proofErr w:type="spellStart"/>
      <w:r w:rsidR="000F7DEF">
        <w:rPr>
          <w:rFonts w:cs="Calibri" w:hint="cs"/>
          <w:rtl/>
        </w:rPr>
        <w:t>לשכב"ג</w:t>
      </w:r>
      <w:proofErr w:type="spellEnd"/>
      <w:r w:rsidR="000F7DEF">
        <w:rPr>
          <w:rFonts w:cs="Calibri" w:hint="cs"/>
          <w:rtl/>
        </w:rPr>
        <w:t xml:space="preserve"> יש </w:t>
      </w:r>
      <w:r w:rsidR="00AF60CE">
        <w:rPr>
          <w:rFonts w:cs="Calibri" w:hint="cs"/>
          <w:rtl/>
        </w:rPr>
        <w:t xml:space="preserve">כמה </w:t>
      </w:r>
      <w:proofErr w:type="spellStart"/>
      <w:r w:rsidR="00AF60CE">
        <w:rPr>
          <w:rFonts w:cs="Calibri" w:hint="cs"/>
          <w:rtl/>
        </w:rPr>
        <w:t>שכב"גיסטים</w:t>
      </w:r>
      <w:proofErr w:type="spellEnd"/>
      <w:r w:rsidR="00AF60CE">
        <w:rPr>
          <w:rFonts w:cs="Calibri" w:hint="cs"/>
          <w:rtl/>
        </w:rPr>
        <w:t xml:space="preserve"> שמצחקקים ואת/ה שולח/ת את </w:t>
      </w:r>
      <w:r w:rsidR="001D037C">
        <w:rPr>
          <w:rFonts w:cs="Calibri" w:hint="cs"/>
          <w:rtl/>
        </w:rPr>
        <w:t xml:space="preserve">זה שמפריע במיוחד לחכות לך בצד. </w:t>
      </w:r>
      <w:r w:rsidR="00AA57A5">
        <w:rPr>
          <w:rFonts w:cs="Calibri" w:hint="cs"/>
          <w:rtl/>
        </w:rPr>
        <w:t xml:space="preserve">בסוף התדריך </w:t>
      </w:r>
      <w:r w:rsidR="008659B4">
        <w:rPr>
          <w:rFonts w:cs="Calibri" w:hint="cs"/>
          <w:rtl/>
        </w:rPr>
        <w:t xml:space="preserve">את/ה נגש/ת אליו </w:t>
      </w:r>
      <w:r w:rsidR="00D32439">
        <w:rPr>
          <w:rFonts w:cs="Calibri" w:hint="cs"/>
          <w:rtl/>
        </w:rPr>
        <w:t>כדי לאפס אותו והוא לא מפסיק לצחוק לך בפנים. כשאת/ה מתקרב/ת אליו יותר את/ה מריחה ריח של אלכוהול</w:t>
      </w:r>
      <w:r w:rsidR="00497611">
        <w:rPr>
          <w:rFonts w:cs="Calibri" w:hint="cs"/>
          <w:rtl/>
        </w:rPr>
        <w:t>. כשאת/ה שואל/ת אם הוא שתה לפני שהגיע לשבט הוא ממשיך לצחוק ובסוף עונה שכן, אבל ש</w:t>
      </w:r>
      <w:r w:rsidR="006B358B">
        <w:rPr>
          <w:rFonts w:cs="Calibri" w:hint="cs"/>
          <w:rtl/>
        </w:rPr>
        <w:t xml:space="preserve">זה לא היה רק הוא והיו </w:t>
      </w:r>
      <w:proofErr w:type="spellStart"/>
      <w:r w:rsidR="006B358B">
        <w:rPr>
          <w:rFonts w:cs="Calibri" w:hint="cs"/>
          <w:rtl/>
        </w:rPr>
        <w:t>איתו</w:t>
      </w:r>
      <w:proofErr w:type="spellEnd"/>
      <w:r w:rsidR="006B358B">
        <w:rPr>
          <w:rFonts w:cs="Calibri" w:hint="cs"/>
          <w:rtl/>
        </w:rPr>
        <w:t xml:space="preserve"> עוד </w:t>
      </w:r>
      <w:proofErr w:type="spellStart"/>
      <w:r w:rsidR="006B358B">
        <w:rPr>
          <w:rFonts w:cs="Calibri" w:hint="cs"/>
          <w:rtl/>
        </w:rPr>
        <w:t>שכב"גיסטים</w:t>
      </w:r>
      <w:proofErr w:type="spellEnd"/>
      <w:r w:rsidR="006B358B">
        <w:rPr>
          <w:rFonts w:cs="Calibri" w:hint="cs"/>
          <w:rtl/>
        </w:rPr>
        <w:t>/</w:t>
      </w:r>
      <w:proofErr w:type="spellStart"/>
      <w:r w:rsidR="006B358B">
        <w:rPr>
          <w:rFonts w:cs="Calibri" w:hint="cs"/>
          <w:rtl/>
        </w:rPr>
        <w:t>ות</w:t>
      </w:r>
      <w:proofErr w:type="spellEnd"/>
      <w:r w:rsidR="006B358B">
        <w:rPr>
          <w:rFonts w:cs="Calibri" w:hint="cs"/>
          <w:rtl/>
        </w:rPr>
        <w:t xml:space="preserve">. כשאת/ה שואל/ת אותו עם מי הוא היה </w:t>
      </w:r>
      <w:r w:rsidR="00DC61D0">
        <w:rPr>
          <w:rFonts w:cs="Calibri" w:hint="cs"/>
          <w:rtl/>
        </w:rPr>
        <w:t>הוא לא מוכן להגיד וממשיך לצחוק.</w:t>
      </w:r>
    </w:p>
    <w:p w14:paraId="75623B5D" w14:textId="6CBCE06F" w:rsidR="00DC61D0" w:rsidRDefault="00B30B56" w:rsidP="00DC61D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מה הדילמות שעולות מהמקרה?</w:t>
      </w:r>
    </w:p>
    <w:p w14:paraId="49D6C6A8" w14:textId="4F807BAA" w:rsidR="00B30B56" w:rsidRDefault="00B30B56" w:rsidP="00DC61D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</w:t>
      </w:r>
      <w:r w:rsidR="00825CDD">
        <w:rPr>
          <w:rFonts w:cs="Calibri" w:hint="cs"/>
          <w:rtl/>
        </w:rPr>
        <w:t>? מתי תעשה/י כל דבר?</w:t>
      </w:r>
    </w:p>
    <w:p w14:paraId="3328AF32" w14:textId="18464706" w:rsidR="00825CDD" w:rsidRDefault="00825CDD" w:rsidP="00DC61D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4B986714" w14:textId="302F2591" w:rsidR="00380C64" w:rsidRDefault="00380C64" w:rsidP="00DC61D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 xml:space="preserve">טיפים </w:t>
      </w:r>
      <w:r w:rsidR="008865A0">
        <w:rPr>
          <w:rFonts w:cs="Calibri" w:hint="cs"/>
          <w:rtl/>
        </w:rPr>
        <w:t>ושיתוף עמיתים/</w:t>
      </w:r>
      <w:proofErr w:type="spellStart"/>
      <w:r w:rsidR="008865A0">
        <w:rPr>
          <w:rFonts w:cs="Calibri" w:hint="cs"/>
          <w:rtl/>
        </w:rPr>
        <w:t>ות</w:t>
      </w:r>
      <w:proofErr w:type="spellEnd"/>
    </w:p>
    <w:p w14:paraId="5D722697" w14:textId="0A788CC5" w:rsidR="000B2A8E" w:rsidRDefault="000B2A8E" w:rsidP="000B2A8E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2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פורים</w:t>
      </w:r>
    </w:p>
    <w:p w14:paraId="37DA5F59" w14:textId="77777777" w:rsidR="00C173A0" w:rsidRDefault="00584BE4" w:rsidP="003B5091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ביום ההקמה</w:t>
      </w:r>
      <w:r w:rsidR="003B5091" w:rsidRPr="003B5091">
        <w:rPr>
          <w:rFonts w:cs="Calibri" w:hint="cs"/>
          <w:rtl/>
        </w:rPr>
        <w:t xml:space="preserve"> לפורימון </w:t>
      </w:r>
      <w:proofErr w:type="spellStart"/>
      <w:r w:rsidR="003B5091" w:rsidRPr="003B5091">
        <w:rPr>
          <w:rFonts w:cs="Calibri" w:hint="cs"/>
          <w:rtl/>
        </w:rPr>
        <w:t>שכב"גיסטית</w:t>
      </w:r>
      <w:proofErr w:type="spellEnd"/>
      <w:r w:rsidR="003B5091" w:rsidRPr="003B5091">
        <w:rPr>
          <w:rFonts w:cs="Calibri" w:hint="cs"/>
          <w:rtl/>
        </w:rPr>
        <w:t xml:space="preserve"> שלא עשתה הכשרת עלייה לגובה ולא אישרת לה לעבוד </w:t>
      </w:r>
      <w:r>
        <w:rPr>
          <w:rFonts w:cs="Calibri" w:hint="cs"/>
          <w:rtl/>
        </w:rPr>
        <w:t xml:space="preserve">על המבנים </w:t>
      </w:r>
      <w:r w:rsidR="003B5091" w:rsidRPr="003B5091">
        <w:rPr>
          <w:rFonts w:cs="Calibri" w:hint="cs"/>
          <w:rtl/>
        </w:rPr>
        <w:t xml:space="preserve">בגובה ביקשה רתמה </w:t>
      </w:r>
      <w:r>
        <w:rPr>
          <w:rFonts w:cs="Calibri" w:hint="cs"/>
          <w:rtl/>
        </w:rPr>
        <w:t xml:space="preserve">מאחד/ת </w:t>
      </w:r>
      <w:proofErr w:type="spellStart"/>
      <w:r>
        <w:rPr>
          <w:rFonts w:cs="Calibri" w:hint="cs"/>
          <w:rtl/>
        </w:rPr>
        <w:t>השכב"גיסטים</w:t>
      </w:r>
      <w:proofErr w:type="spellEnd"/>
      <w:r>
        <w:rPr>
          <w:rFonts w:cs="Calibri" w:hint="cs"/>
          <w:rtl/>
        </w:rPr>
        <w:t>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</w:t>
      </w:r>
      <w:r w:rsidR="003B5091" w:rsidRPr="003B5091">
        <w:rPr>
          <w:rFonts w:cs="Calibri" w:hint="cs"/>
          <w:rtl/>
        </w:rPr>
        <w:t>כדי לעלות ולעשות כפיתה בגובה</w:t>
      </w:r>
      <w:r w:rsidR="00DE1C62">
        <w:rPr>
          <w:rFonts w:cs="Calibri" w:hint="cs"/>
          <w:rtl/>
        </w:rPr>
        <w:t>,</w:t>
      </w:r>
      <w:r w:rsidR="003B5091" w:rsidRPr="003B5091">
        <w:rPr>
          <w:rFonts w:cs="Calibri" w:hint="cs"/>
          <w:rtl/>
        </w:rPr>
        <w:t xml:space="preserve"> כי היא אף פעם לא עלתה לגובה לפני</w:t>
      </w:r>
      <w:r w:rsidR="008C0EAA">
        <w:rPr>
          <w:rFonts w:cs="Calibri" w:hint="cs"/>
          <w:rtl/>
        </w:rPr>
        <w:t xml:space="preserve"> </w:t>
      </w:r>
      <w:r w:rsidR="002210B7">
        <w:rPr>
          <w:rFonts w:cs="Calibri" w:hint="cs"/>
          <w:rtl/>
        </w:rPr>
        <w:t xml:space="preserve">והיא "ממש </w:t>
      </w:r>
      <w:proofErr w:type="spellStart"/>
      <w:r w:rsidR="002210B7">
        <w:rPr>
          <w:rFonts w:cs="Calibri" w:hint="cs"/>
          <w:rtl/>
        </w:rPr>
        <w:t>ממש</w:t>
      </w:r>
      <w:proofErr w:type="spellEnd"/>
      <w:r w:rsidR="002210B7">
        <w:rPr>
          <w:rFonts w:cs="Calibri" w:hint="cs"/>
          <w:rtl/>
        </w:rPr>
        <w:t xml:space="preserve"> </w:t>
      </w:r>
      <w:proofErr w:type="spellStart"/>
      <w:r w:rsidR="002210B7">
        <w:rPr>
          <w:rFonts w:cs="Calibri" w:hint="cs"/>
          <w:rtl/>
        </w:rPr>
        <w:t>רוצההה</w:t>
      </w:r>
      <w:proofErr w:type="spellEnd"/>
      <w:r w:rsidR="002210B7">
        <w:rPr>
          <w:rFonts w:cs="Calibri" w:hint="cs"/>
          <w:rtl/>
        </w:rPr>
        <w:t>!"</w:t>
      </w:r>
      <w:r w:rsidR="003B5091" w:rsidRPr="003B5091">
        <w:rPr>
          <w:rFonts w:cs="Calibri" w:hint="cs"/>
          <w:rtl/>
        </w:rPr>
        <w:t>.</w:t>
      </w:r>
      <w:r w:rsidR="002210B7">
        <w:rPr>
          <w:rFonts w:cs="Calibri" w:hint="cs"/>
          <w:rtl/>
        </w:rPr>
        <w:t xml:space="preserve"> </w:t>
      </w:r>
    </w:p>
    <w:p w14:paraId="206C92F3" w14:textId="6A4AF477" w:rsidR="003B5091" w:rsidRDefault="002210B7" w:rsidP="003B5091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את</w:t>
      </w:r>
      <w:r w:rsidR="001C66B1">
        <w:rPr>
          <w:rFonts w:cs="Calibri" w:hint="cs"/>
          <w:rtl/>
        </w:rPr>
        <w:t xml:space="preserve">/ה עובר/ת ממבנה אחד לשני ופתאום שמה לב שאותה </w:t>
      </w:r>
      <w:proofErr w:type="spellStart"/>
      <w:r w:rsidR="001C66B1">
        <w:rPr>
          <w:rFonts w:cs="Calibri" w:hint="cs"/>
          <w:rtl/>
        </w:rPr>
        <w:t>שכב"גיסטית</w:t>
      </w:r>
      <w:proofErr w:type="spellEnd"/>
      <w:r w:rsidR="001C66B1">
        <w:rPr>
          <w:rFonts w:cs="Calibri" w:hint="cs"/>
          <w:rtl/>
        </w:rPr>
        <w:t xml:space="preserve"> </w:t>
      </w:r>
      <w:r w:rsidR="00C173A0">
        <w:rPr>
          <w:rFonts w:cs="Calibri" w:hint="cs"/>
          <w:rtl/>
        </w:rPr>
        <w:t>נמצאת בגובה וכופתת את אחד החיבורים.</w:t>
      </w:r>
    </w:p>
    <w:p w14:paraId="390C9287" w14:textId="77777777" w:rsidR="00C173A0" w:rsidRDefault="00C173A0" w:rsidP="00C173A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325E0EEC" w14:textId="77777777" w:rsidR="00C173A0" w:rsidRDefault="00C173A0" w:rsidP="00C173A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5D6F5151" w14:textId="77777777" w:rsidR="00C173A0" w:rsidRDefault="00C173A0" w:rsidP="00C173A0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74F305A9" w14:textId="42D198BB" w:rsidR="000B2A8E" w:rsidRDefault="00DB5B93" w:rsidP="000B2A8E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3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פורים</w:t>
      </w:r>
    </w:p>
    <w:p w14:paraId="23B82673" w14:textId="4BEA6AFA" w:rsidR="00DB5B93" w:rsidRPr="000B2A8E" w:rsidRDefault="00E32821" w:rsidP="000B2A8E">
      <w:pPr>
        <w:ind w:right="-851"/>
        <w:rPr>
          <w:rFonts w:cs="Calibri"/>
        </w:rPr>
      </w:pPr>
      <w:r>
        <w:rPr>
          <w:rFonts w:cs="Calibri" w:hint="cs"/>
          <w:rtl/>
        </w:rPr>
        <w:t>במהלך הפורימון</w:t>
      </w:r>
      <w:r w:rsidR="009B5F8A">
        <w:rPr>
          <w:rFonts w:cs="Calibri" w:hint="cs"/>
          <w:rtl/>
        </w:rPr>
        <w:t xml:space="preserve"> </w:t>
      </w:r>
      <w:r w:rsidR="00682CFB">
        <w:rPr>
          <w:rFonts w:cs="Calibri" w:hint="cs"/>
          <w:rtl/>
        </w:rPr>
        <w:t>בתור לקרוסלה</w:t>
      </w:r>
      <w:r w:rsidR="007C3119">
        <w:rPr>
          <w:rFonts w:cs="Calibri" w:hint="cs"/>
          <w:rtl/>
        </w:rPr>
        <w:t xml:space="preserve"> שני ילדים מתחילים לריב </w:t>
      </w:r>
      <w:r w:rsidR="005651B4">
        <w:rPr>
          <w:rFonts w:cs="Calibri" w:hint="cs"/>
          <w:rtl/>
        </w:rPr>
        <w:t>תור מי לעלות על הקרוסלה שבדיוק ירדו ממנה המשתתפים/</w:t>
      </w:r>
      <w:proofErr w:type="spellStart"/>
      <w:r w:rsidR="005651B4">
        <w:rPr>
          <w:rFonts w:cs="Calibri" w:hint="cs"/>
          <w:rtl/>
        </w:rPr>
        <w:t>ות</w:t>
      </w:r>
      <w:proofErr w:type="spellEnd"/>
      <w:r w:rsidR="005651B4">
        <w:rPr>
          <w:rFonts w:cs="Calibri" w:hint="cs"/>
          <w:rtl/>
        </w:rPr>
        <w:t xml:space="preserve"> בסיבוב האחרון</w:t>
      </w:r>
      <w:r w:rsidR="003D1063">
        <w:rPr>
          <w:rFonts w:cs="Calibri" w:hint="cs"/>
          <w:rtl/>
        </w:rPr>
        <w:t xml:space="preserve">. כל אחד הוא חלק מקבוצה של 4 ילדים וכל קבוצה טוענת שזה תורה לעלות על המתקן. </w:t>
      </w:r>
      <w:r w:rsidR="00622CF9">
        <w:rPr>
          <w:rFonts w:cs="Calibri" w:hint="cs"/>
          <w:rtl/>
        </w:rPr>
        <w:t xml:space="preserve">בזמן חילופי הצעקות אחד הילדים דוחף את השני והילדים משתי הקבוצות מתחילים להרביץ זה לזה (בעיטות, משיכות בשיער וכו'). </w:t>
      </w:r>
      <w:r w:rsidR="00506DAE">
        <w:rPr>
          <w:rFonts w:cs="Calibri" w:hint="cs"/>
          <w:rtl/>
        </w:rPr>
        <w:t>הם בשכבה ה' אבל לא כולם חניכים אצלך בשבט (או בצופים בכלל).</w:t>
      </w:r>
    </w:p>
    <w:p w14:paraId="5A384A57" w14:textId="77777777" w:rsidR="0046354E" w:rsidRDefault="0046354E" w:rsidP="0046354E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3C88CB5D" w14:textId="77777777" w:rsidR="0046354E" w:rsidRDefault="0046354E" w:rsidP="0046354E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66EE8DDE" w14:textId="77777777" w:rsidR="0046354E" w:rsidRDefault="0046354E" w:rsidP="0046354E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6095D97C" w14:textId="236984EA" w:rsidR="00825CDD" w:rsidRDefault="0046354E" w:rsidP="00825CDD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4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פורים</w:t>
      </w:r>
    </w:p>
    <w:p w14:paraId="005EA83A" w14:textId="158E5D00" w:rsidR="0046354E" w:rsidRDefault="00F5308D" w:rsidP="00825CDD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במהלך הפורימון את/ה רואה ילדה קטנה בת 5 מסתובבת </w:t>
      </w:r>
      <w:r w:rsidR="00743349">
        <w:rPr>
          <w:rFonts w:cs="Calibri" w:hint="cs"/>
          <w:rtl/>
        </w:rPr>
        <w:t xml:space="preserve">בשבט </w:t>
      </w:r>
      <w:r>
        <w:rPr>
          <w:rFonts w:cs="Calibri" w:hint="cs"/>
          <w:rtl/>
        </w:rPr>
        <w:t>ובוכה</w:t>
      </w:r>
      <w:r w:rsidR="00743349">
        <w:rPr>
          <w:rFonts w:cs="Calibri" w:hint="cs"/>
          <w:rtl/>
        </w:rPr>
        <w:t>. כשאת/ה שואל/ת אותה מה קרה את/ה מצליח/ה להבין ש</w:t>
      </w:r>
      <w:r w:rsidR="00FD50BC">
        <w:rPr>
          <w:rFonts w:cs="Calibri" w:hint="cs"/>
          <w:rtl/>
        </w:rPr>
        <w:t xml:space="preserve">היא לא מוצאת את </w:t>
      </w:r>
      <w:r w:rsidR="00234496">
        <w:rPr>
          <w:rFonts w:cs="Calibri" w:hint="cs"/>
          <w:rtl/>
        </w:rPr>
        <w:t>אחותה הגדולה או את אמא שלה.</w:t>
      </w:r>
    </w:p>
    <w:p w14:paraId="6BEA71DF" w14:textId="4C34CCF7" w:rsidR="00234496" w:rsidRDefault="00234496" w:rsidP="00234496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 xml:space="preserve">איך תפעל/י? </w:t>
      </w:r>
    </w:p>
    <w:p w14:paraId="1C1F5D8B" w14:textId="77777777" w:rsidR="00234496" w:rsidRDefault="00234496" w:rsidP="00234496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7A5455C4" w14:textId="77777777" w:rsidR="00234496" w:rsidRDefault="00234496" w:rsidP="00234496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lastRenderedPageBreak/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32764ACB" w14:textId="1C390895" w:rsidR="005F7EDD" w:rsidRDefault="005F7EDD" w:rsidP="001360D4">
      <w:pPr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  <w:r>
        <w:rPr>
          <w:rFonts w:cs="Calibri" w:hint="cs"/>
          <w:b/>
          <w:bCs/>
          <w:color w:val="FFFFFF"/>
          <w:sz w:val="24"/>
          <w:szCs w:val="24"/>
          <w:highlight w:val="red"/>
          <w:rtl/>
        </w:rPr>
        <w:t>סיטואציות פסח</w:t>
      </w:r>
    </w:p>
    <w:p w14:paraId="43D9DC7F" w14:textId="57CF8F49" w:rsidR="000E593F" w:rsidRDefault="00C13D46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1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פסח</w:t>
      </w:r>
    </w:p>
    <w:p w14:paraId="2F22BDEE" w14:textId="523A9D34" w:rsidR="00C13D46" w:rsidRDefault="00986855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במהלך הערב בחניון אחד מה</w:t>
      </w:r>
      <w:r w:rsidR="00943FDF">
        <w:rPr>
          <w:rFonts w:cs="Calibri" w:hint="cs"/>
          <w:rtl/>
        </w:rPr>
        <w:t xml:space="preserve">חובשים מצטרף </w:t>
      </w:r>
      <w:r w:rsidR="00426D9D">
        <w:rPr>
          <w:rFonts w:cs="Calibri" w:hint="cs"/>
          <w:rtl/>
        </w:rPr>
        <w:t xml:space="preserve">לקבוצה של </w:t>
      </w:r>
      <w:r w:rsidR="00426D9D">
        <w:rPr>
          <w:rFonts w:cs="Calibri" w:hint="cs"/>
          <w:rtl/>
        </w:rPr>
        <w:t>חניכות בו' שחותכות סלט לארוחת הערב ועוזר להן לחתוך. אחת החניכות ניגשת אליך ולוחשת לך שהיא מרגישה לא בנוח לידו.</w:t>
      </w:r>
    </w:p>
    <w:p w14:paraId="376D5B40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מה הדילמות שעולות מהמקרה?</w:t>
      </w:r>
    </w:p>
    <w:p w14:paraId="79528A47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6E8FB270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19BD5B37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0D991B2B" w14:textId="06F7C69F" w:rsidR="00426D9D" w:rsidRDefault="00426D9D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2 </w:t>
      </w:r>
      <w:r>
        <w:rPr>
          <w:rFonts w:cs="Calibri"/>
          <w:rtl/>
        </w:rPr>
        <w:t>–</w:t>
      </w:r>
      <w:r>
        <w:rPr>
          <w:rFonts w:cs="Calibri" w:hint="cs"/>
          <w:rtl/>
        </w:rPr>
        <w:t xml:space="preserve"> פסח</w:t>
      </w:r>
    </w:p>
    <w:p w14:paraId="3CF43B9C" w14:textId="443EEC6C" w:rsidR="00426D9D" w:rsidRDefault="00426D9D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בלילה בחניון </w:t>
      </w:r>
      <w:r w:rsidR="00667D26">
        <w:rPr>
          <w:rFonts w:cs="Calibri" w:hint="cs"/>
          <w:rtl/>
        </w:rPr>
        <w:t xml:space="preserve">ההורים בפטרול החינוכי נגשים אליך ואומרים ששמעו </w:t>
      </w:r>
      <w:r w:rsidR="008C1EB6">
        <w:rPr>
          <w:rFonts w:cs="Calibri" w:hint="cs"/>
          <w:rtl/>
        </w:rPr>
        <w:t>מאחד האוהלים</w:t>
      </w:r>
      <w:r w:rsidR="009542CE">
        <w:rPr>
          <w:rFonts w:cs="Calibri" w:hint="cs"/>
          <w:rtl/>
        </w:rPr>
        <w:t xml:space="preserve"> רעשים של גניחות שנשמעו כחלק מסרטון, הם ש</w:t>
      </w:r>
      <w:r w:rsidR="00521842">
        <w:rPr>
          <w:rFonts w:cs="Calibri" w:hint="cs"/>
          <w:rtl/>
        </w:rPr>
        <w:t>א</w:t>
      </w:r>
      <w:r w:rsidR="009542CE">
        <w:rPr>
          <w:rFonts w:cs="Calibri" w:hint="cs"/>
          <w:rtl/>
        </w:rPr>
        <w:t xml:space="preserve">לו מי </w:t>
      </w:r>
      <w:r w:rsidR="00521842">
        <w:rPr>
          <w:rFonts w:cs="Calibri" w:hint="cs"/>
          <w:rtl/>
        </w:rPr>
        <w:t xml:space="preserve">באוהל ומה הם רואים והילדים ישר השתיקו את הסרטון וענו שהם קבוצת "אלופים". ההורים יודעים להגיד לך </w:t>
      </w:r>
      <w:r w:rsidR="00F9726A">
        <w:rPr>
          <w:rFonts w:cs="Calibri" w:hint="cs"/>
          <w:rtl/>
        </w:rPr>
        <w:t>מאיזה אוהל הם שמעו את הסרטון (הוא נמצא במתחם הגדודי של שכבת ה).</w:t>
      </w:r>
    </w:p>
    <w:p w14:paraId="31A0D53F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מה הדילמות שעולות מהמקרה?</w:t>
      </w:r>
    </w:p>
    <w:p w14:paraId="02219759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5DB7F36B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750231A7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097B75EA" w14:textId="78240CCD" w:rsidR="00F9726A" w:rsidRDefault="00F9726A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סיטואציה 3 - פסח</w:t>
      </w:r>
    </w:p>
    <w:p w14:paraId="5AF1BC55" w14:textId="0D4DA802" w:rsidR="00C13D46" w:rsidRDefault="006F3BE1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>במהלך ההליכה במסלול את</w:t>
      </w:r>
      <w:r w:rsidR="00A25153">
        <w:rPr>
          <w:rFonts w:cs="Calibri" w:hint="cs"/>
          <w:rtl/>
        </w:rPr>
        <w:t>/ה שומע/ת חניכים/</w:t>
      </w:r>
      <w:proofErr w:type="spellStart"/>
      <w:r w:rsidR="00A25153">
        <w:rPr>
          <w:rFonts w:cs="Calibri" w:hint="cs"/>
          <w:rtl/>
        </w:rPr>
        <w:t>ות</w:t>
      </w:r>
      <w:proofErr w:type="spellEnd"/>
      <w:r w:rsidR="00A25153">
        <w:rPr>
          <w:rFonts w:cs="Calibri" w:hint="cs"/>
          <w:rtl/>
        </w:rPr>
        <w:t xml:space="preserve"> שצוחקים/</w:t>
      </w:r>
      <w:proofErr w:type="spellStart"/>
      <w:r w:rsidR="00A25153">
        <w:rPr>
          <w:rFonts w:cs="Calibri" w:hint="cs"/>
          <w:rtl/>
        </w:rPr>
        <w:t>ות</w:t>
      </w:r>
      <w:proofErr w:type="spellEnd"/>
      <w:r w:rsidR="00A25153">
        <w:rPr>
          <w:rFonts w:cs="Calibri" w:hint="cs"/>
          <w:rtl/>
        </w:rPr>
        <w:t xml:space="preserve"> על מישהו עם </w:t>
      </w:r>
      <w:proofErr w:type="spellStart"/>
      <w:r w:rsidR="00A25153">
        <w:rPr>
          <w:rFonts w:cs="Calibri" w:hint="cs"/>
          <w:rtl/>
        </w:rPr>
        <w:t>קיראות</w:t>
      </w:r>
      <w:proofErr w:type="spellEnd"/>
      <w:r w:rsidR="00A25153">
        <w:rPr>
          <w:rFonts w:cs="Calibri" w:hint="cs"/>
          <w:rtl/>
        </w:rPr>
        <w:t xml:space="preserve"> "איזה מכוער אתה", </w:t>
      </w:r>
      <w:r w:rsidR="008431B1">
        <w:rPr>
          <w:rFonts w:cs="Calibri" w:hint="cs"/>
          <w:rtl/>
        </w:rPr>
        <w:t>"תראו אותו הוא כל הזמן נופל! הוא לא יודע איך ללכת!"</w:t>
      </w:r>
      <w:r w:rsidR="00A90F53">
        <w:rPr>
          <w:rFonts w:cs="Calibri" w:hint="cs"/>
          <w:rtl/>
        </w:rPr>
        <w:t xml:space="preserve"> "איזה מטומטם", "מפגר" </w:t>
      </w:r>
      <w:proofErr w:type="spellStart"/>
      <w:r w:rsidR="00A90F53">
        <w:rPr>
          <w:rFonts w:cs="Calibri" w:hint="cs"/>
          <w:rtl/>
        </w:rPr>
        <w:t>וכו</w:t>
      </w:r>
      <w:proofErr w:type="spellEnd"/>
      <w:r w:rsidR="00A90F53">
        <w:rPr>
          <w:rFonts w:cs="Calibri" w:hint="cs"/>
          <w:rtl/>
        </w:rPr>
        <w:t>'</w:t>
      </w:r>
      <w:r w:rsidR="00F2240C">
        <w:rPr>
          <w:rFonts w:cs="Calibri" w:hint="cs"/>
          <w:rtl/>
        </w:rPr>
        <w:t>. הקבוצה רחוקה מאחוריך ואת/ה לא מצליח/ה לראות מי החניכים/</w:t>
      </w:r>
      <w:proofErr w:type="spellStart"/>
      <w:r w:rsidR="00F2240C">
        <w:rPr>
          <w:rFonts w:cs="Calibri" w:hint="cs"/>
          <w:rtl/>
        </w:rPr>
        <w:t>ות</w:t>
      </w:r>
      <w:proofErr w:type="spellEnd"/>
      <w:r w:rsidR="00F2240C">
        <w:rPr>
          <w:rFonts w:cs="Calibri" w:hint="cs"/>
          <w:rtl/>
        </w:rPr>
        <w:t xml:space="preserve">. בעצירה </w:t>
      </w:r>
      <w:r w:rsidR="00211C2D">
        <w:rPr>
          <w:rFonts w:cs="Calibri" w:hint="cs"/>
          <w:rtl/>
        </w:rPr>
        <w:t xml:space="preserve">להפסקה וארוחה </w:t>
      </w:r>
      <w:r w:rsidR="003B246A">
        <w:rPr>
          <w:rFonts w:cs="Calibri" w:hint="cs"/>
          <w:rtl/>
        </w:rPr>
        <w:t xml:space="preserve">במסלול את/ה שוב שומע/ת את </w:t>
      </w:r>
      <w:proofErr w:type="spellStart"/>
      <w:r w:rsidR="003B246A">
        <w:rPr>
          <w:rFonts w:cs="Calibri" w:hint="cs"/>
          <w:rtl/>
        </w:rPr>
        <w:t>אותםן</w:t>
      </w:r>
      <w:proofErr w:type="spellEnd"/>
      <w:r w:rsidR="003B246A">
        <w:rPr>
          <w:rFonts w:cs="Calibri" w:hint="cs"/>
          <w:rtl/>
        </w:rPr>
        <w:t xml:space="preserve"> חניכים/</w:t>
      </w:r>
      <w:proofErr w:type="spellStart"/>
      <w:r w:rsidR="003B246A">
        <w:rPr>
          <w:rFonts w:cs="Calibri" w:hint="cs"/>
          <w:rtl/>
        </w:rPr>
        <w:t>ות</w:t>
      </w:r>
      <w:proofErr w:type="spellEnd"/>
      <w:r w:rsidR="003B246A">
        <w:rPr>
          <w:rFonts w:cs="Calibri" w:hint="cs"/>
          <w:rtl/>
        </w:rPr>
        <w:t xml:space="preserve"> חוזרים/ת על אותן קריאות ואתה רואה </w:t>
      </w:r>
      <w:r w:rsidR="00211C2D">
        <w:rPr>
          <w:rFonts w:cs="Calibri" w:hint="cs"/>
          <w:rtl/>
        </w:rPr>
        <w:t xml:space="preserve">שהקבוצה יושבת ואוכלת, וחניך אחד יושב בצד ומחוץ למעגל. המדריכה לא </w:t>
      </w:r>
      <w:proofErr w:type="spellStart"/>
      <w:r w:rsidR="00211C2D">
        <w:rPr>
          <w:rFonts w:cs="Calibri" w:hint="cs"/>
          <w:rtl/>
        </w:rPr>
        <w:t>לידםן</w:t>
      </w:r>
      <w:proofErr w:type="spellEnd"/>
      <w:r w:rsidR="000F0E7C">
        <w:rPr>
          <w:rFonts w:cs="Calibri" w:hint="cs"/>
          <w:rtl/>
        </w:rPr>
        <w:t xml:space="preserve">, היא הלכה </w:t>
      </w:r>
      <w:proofErr w:type="spellStart"/>
      <w:r w:rsidR="000F0E7C">
        <w:rPr>
          <w:rFonts w:cs="Calibri" w:hint="cs"/>
          <w:rtl/>
        </w:rPr>
        <w:t>לראשגד</w:t>
      </w:r>
      <w:proofErr w:type="spellEnd"/>
      <w:r w:rsidR="000F0E7C">
        <w:rPr>
          <w:rFonts w:cs="Calibri" w:hint="cs"/>
          <w:rtl/>
        </w:rPr>
        <w:t>/</w:t>
      </w:r>
      <w:proofErr w:type="spellStart"/>
      <w:r w:rsidR="000F0E7C">
        <w:rPr>
          <w:rFonts w:cs="Calibri" w:hint="cs"/>
          <w:rtl/>
        </w:rPr>
        <w:t>ית</w:t>
      </w:r>
      <w:proofErr w:type="spellEnd"/>
      <w:r w:rsidR="000F0E7C">
        <w:rPr>
          <w:rFonts w:cs="Calibri" w:hint="cs"/>
          <w:rtl/>
        </w:rPr>
        <w:t xml:space="preserve"> כדי לבדוק כמה זמן יש לעצירה.</w:t>
      </w:r>
    </w:p>
    <w:p w14:paraId="6573CBCE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מה הדילמות שעולות מהמקרה?</w:t>
      </w:r>
    </w:p>
    <w:p w14:paraId="265E9772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15E4C2B0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040D9E5A" w14:textId="77777777" w:rsidR="00507725" w:rsidRDefault="00507725" w:rsidP="00507725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4627259D" w14:textId="4BA44724" w:rsidR="000F0E7C" w:rsidRDefault="000F0E7C" w:rsidP="000E593F">
      <w:pPr>
        <w:ind w:right="-851"/>
        <w:rPr>
          <w:rFonts w:cs="Calibri"/>
          <w:rtl/>
        </w:rPr>
      </w:pPr>
      <w:r>
        <w:rPr>
          <w:rFonts w:cs="Calibri" w:hint="cs"/>
          <w:rtl/>
        </w:rPr>
        <w:t xml:space="preserve">סיטואציה 4 </w:t>
      </w:r>
      <w:r w:rsidR="00864933">
        <w:rPr>
          <w:rFonts w:cs="Calibri"/>
          <w:rtl/>
        </w:rPr>
        <w:t>–</w:t>
      </w:r>
      <w:r>
        <w:rPr>
          <w:rFonts w:cs="Calibri" w:hint="cs"/>
          <w:rtl/>
        </w:rPr>
        <w:t xml:space="preserve"> </w:t>
      </w:r>
      <w:r w:rsidR="00864933">
        <w:rPr>
          <w:rFonts w:cs="Calibri" w:hint="cs"/>
          <w:rtl/>
        </w:rPr>
        <w:t>פסח</w:t>
      </w:r>
    </w:p>
    <w:p w14:paraId="1B4D612E" w14:textId="65A68E86" w:rsidR="00864933" w:rsidRPr="000E593F" w:rsidRDefault="00D03812" w:rsidP="000E593F">
      <w:pPr>
        <w:ind w:right="-851"/>
        <w:rPr>
          <w:rFonts w:cs="Calibri"/>
        </w:rPr>
      </w:pPr>
      <w:r>
        <w:rPr>
          <w:rFonts w:cs="Calibri" w:hint="cs"/>
          <w:rtl/>
        </w:rPr>
        <w:t>במהלך המסלול</w:t>
      </w:r>
      <w:r w:rsidR="00400130">
        <w:rPr>
          <w:rFonts w:cs="Calibri" w:hint="cs"/>
          <w:rtl/>
        </w:rPr>
        <w:t xml:space="preserve"> חניכה משתלבת</w:t>
      </w:r>
      <w:r w:rsidR="0096347D">
        <w:rPr>
          <w:rFonts w:cs="Calibri" w:hint="cs"/>
          <w:rtl/>
        </w:rPr>
        <w:t xml:space="preserve"> בשכבת ה'</w:t>
      </w:r>
      <w:r w:rsidR="00400130">
        <w:rPr>
          <w:rFonts w:cs="Calibri" w:hint="cs"/>
          <w:rtl/>
        </w:rPr>
        <w:t xml:space="preserve"> (אוטיזם </w:t>
      </w:r>
      <w:r w:rsidR="00400130">
        <w:rPr>
          <w:rFonts w:cs="Calibri"/>
          <w:rtl/>
        </w:rPr>
        <w:t>–</w:t>
      </w:r>
      <w:r w:rsidR="00400130">
        <w:rPr>
          <w:rFonts w:cs="Calibri" w:hint="cs"/>
          <w:rtl/>
        </w:rPr>
        <w:t xml:space="preserve"> מתבטא בקושי בהבנת סיטואציות חברתיות)</w:t>
      </w:r>
      <w:r w:rsidR="0096347D">
        <w:rPr>
          <w:rFonts w:cs="Calibri" w:hint="cs"/>
          <w:rtl/>
        </w:rPr>
        <w:t xml:space="preserve"> </w:t>
      </w:r>
      <w:r w:rsidR="00410359">
        <w:rPr>
          <w:rFonts w:cs="Calibri" w:hint="cs"/>
          <w:rtl/>
        </w:rPr>
        <w:t>אומרת שכואבת לה הבטן ו</w:t>
      </w:r>
      <w:r w:rsidR="0096347D">
        <w:rPr>
          <w:rFonts w:cs="Calibri" w:hint="cs"/>
          <w:rtl/>
        </w:rPr>
        <w:t>מבקשת ללכת לשירותים. המדריכה מלווה אותה</w:t>
      </w:r>
      <w:r w:rsidR="001F6B18">
        <w:rPr>
          <w:rFonts w:cs="Calibri" w:hint="cs"/>
          <w:rtl/>
        </w:rPr>
        <w:t>. כשהן מגיעות למקום נוח החניכה אומרת ש</w:t>
      </w:r>
      <w:r w:rsidR="00410359">
        <w:rPr>
          <w:rFonts w:cs="Calibri" w:hint="cs"/>
          <w:rtl/>
        </w:rPr>
        <w:t>יש לה קקי</w:t>
      </w:r>
      <w:r w:rsidR="00FD7567">
        <w:rPr>
          <w:rFonts w:cs="Calibri" w:hint="cs"/>
          <w:rtl/>
        </w:rPr>
        <w:t xml:space="preserve"> ושהיא לא יודעת לנגב לבד וצריכה עזרה. ההורים של החניכה לא יצאו לטיול</w:t>
      </w:r>
      <w:r w:rsidR="00DA5FCC">
        <w:rPr>
          <w:rFonts w:cs="Calibri" w:hint="cs"/>
          <w:rtl/>
        </w:rPr>
        <w:t>.</w:t>
      </w:r>
    </w:p>
    <w:p w14:paraId="2EAB4BB5" w14:textId="77777777" w:rsidR="00196F79" w:rsidRDefault="00196F79" w:rsidP="00196F79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מה הדילמות שעולות מהמקרה?</w:t>
      </w:r>
    </w:p>
    <w:p w14:paraId="7C8434B1" w14:textId="77777777" w:rsidR="00196F79" w:rsidRDefault="00196F79" w:rsidP="00196F79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איך תפעל/י? מתי תעשה/י כל דבר?</w:t>
      </w:r>
    </w:p>
    <w:p w14:paraId="76E6779D" w14:textId="77777777" w:rsidR="00196F79" w:rsidRDefault="00196F79" w:rsidP="00196F79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lastRenderedPageBreak/>
        <w:t>מי השותפים/</w:t>
      </w:r>
      <w:proofErr w:type="spellStart"/>
      <w:r>
        <w:rPr>
          <w:rFonts w:cs="Calibri" w:hint="cs"/>
          <w:rtl/>
        </w:rPr>
        <w:t>ות</w:t>
      </w:r>
      <w:proofErr w:type="spellEnd"/>
      <w:r>
        <w:rPr>
          <w:rFonts w:cs="Calibri" w:hint="cs"/>
          <w:rtl/>
        </w:rPr>
        <w:t xml:space="preserve"> לטיפול באירוע?</w:t>
      </w:r>
    </w:p>
    <w:p w14:paraId="0287B20F" w14:textId="77777777" w:rsidR="00196F79" w:rsidRDefault="00196F79" w:rsidP="00196F79">
      <w:pPr>
        <w:pStyle w:val="a9"/>
        <w:numPr>
          <w:ilvl w:val="0"/>
          <w:numId w:val="26"/>
        </w:numPr>
        <w:ind w:right="-851"/>
        <w:rPr>
          <w:rFonts w:cs="Calibri"/>
        </w:rPr>
      </w:pPr>
      <w:r>
        <w:rPr>
          <w:rFonts w:cs="Calibri" w:hint="cs"/>
          <w:rtl/>
        </w:rPr>
        <w:t>טיפים ושיתוף עמיתים/</w:t>
      </w:r>
      <w:proofErr w:type="spellStart"/>
      <w:r>
        <w:rPr>
          <w:rFonts w:cs="Calibri" w:hint="cs"/>
          <w:rtl/>
        </w:rPr>
        <w:t>ות</w:t>
      </w:r>
      <w:proofErr w:type="spellEnd"/>
    </w:p>
    <w:p w14:paraId="6E6E02FF" w14:textId="77777777" w:rsidR="005F7EDD" w:rsidRDefault="005F7EDD" w:rsidP="00700126">
      <w:pPr>
        <w:ind w:right="-851"/>
        <w:rPr>
          <w:rFonts w:cs="Calibri"/>
          <w:b/>
          <w:bCs/>
          <w:color w:val="FFFFFF"/>
          <w:sz w:val="24"/>
          <w:szCs w:val="24"/>
          <w:highlight w:val="red"/>
          <w:rtl/>
        </w:rPr>
      </w:pPr>
    </w:p>
    <w:sectPr w:rsidR="005F7EDD" w:rsidSect="00322071">
      <w:headerReference w:type="default" r:id="rId12"/>
      <w:footerReference w:type="default" r:id="rId13"/>
      <w:pgSz w:w="11900" w:h="16840"/>
      <w:pgMar w:top="1440" w:right="1800" w:bottom="1440" w:left="1800" w:header="1928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0D300" w14:textId="77777777" w:rsidR="006819A6" w:rsidRDefault="006819A6" w:rsidP="006A7DE2">
      <w:r>
        <w:separator/>
      </w:r>
    </w:p>
  </w:endnote>
  <w:endnote w:type="continuationSeparator" w:id="0">
    <w:p w14:paraId="4991F491" w14:textId="77777777" w:rsidR="006819A6" w:rsidRDefault="006819A6" w:rsidP="006A7DE2">
      <w:r>
        <w:continuationSeparator/>
      </w:r>
    </w:p>
  </w:endnote>
  <w:endnote w:type="continuationNotice" w:id="1">
    <w:p w14:paraId="2B87190E" w14:textId="77777777" w:rsidR="006819A6" w:rsidRDefault="006819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lef">
    <w:altName w:val="Arial"/>
    <w:charset w:val="B1"/>
    <w:family w:val="auto"/>
    <w:pitch w:val="variable"/>
    <w:sig w:usb0="00000807" w:usb1="40000000" w:usb2="00000000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980D" w14:textId="77777777" w:rsidR="008D0590" w:rsidRDefault="00235C1C">
    <w:pPr>
      <w:pStyle w:val="a5"/>
    </w:pPr>
    <w:r>
      <w:rPr>
        <w:noProof/>
        <w:w w:val="200"/>
        <w:sz w:val="28"/>
        <w:szCs w:val="28"/>
        <w:rtl/>
      </w:rPr>
      <w:drawing>
        <wp:anchor distT="0" distB="0" distL="114300" distR="114300" simplePos="0" relativeHeight="251659776" behindDoc="1" locked="0" layoutInCell="1" allowOverlap="1" wp14:anchorId="574A1FE5" wp14:editId="51B67B5E">
          <wp:simplePos x="0" y="0"/>
          <wp:positionH relativeFrom="page">
            <wp:align>left</wp:align>
          </wp:positionH>
          <wp:positionV relativeFrom="paragraph">
            <wp:posOffset>-320675</wp:posOffset>
          </wp:positionV>
          <wp:extent cx="7569835" cy="94294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נייר מכתבים הנהגת השחר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3" t="89140" r="-533" b="2052"/>
                  <a:stretch/>
                </pic:blipFill>
                <pic:spPr bwMode="auto">
                  <a:xfrm>
                    <a:off x="0" y="0"/>
                    <a:ext cx="7569835" cy="9429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3AB3E" w14:textId="77777777" w:rsidR="006819A6" w:rsidRDefault="006819A6" w:rsidP="006A7DE2">
      <w:r>
        <w:separator/>
      </w:r>
    </w:p>
  </w:footnote>
  <w:footnote w:type="continuationSeparator" w:id="0">
    <w:p w14:paraId="34397295" w14:textId="77777777" w:rsidR="006819A6" w:rsidRDefault="006819A6" w:rsidP="006A7DE2">
      <w:r>
        <w:continuationSeparator/>
      </w:r>
    </w:p>
  </w:footnote>
  <w:footnote w:type="continuationNotice" w:id="1">
    <w:p w14:paraId="261FEB76" w14:textId="77777777" w:rsidR="006819A6" w:rsidRDefault="006819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ECE1" w14:textId="1D17E270" w:rsidR="006A7DE2" w:rsidRDefault="00D74E54" w:rsidP="002716A6">
    <w:pPr>
      <w:pStyle w:val="a3"/>
    </w:pPr>
    <w:r w:rsidRPr="002716A6">
      <w:rPr>
        <w:noProof/>
      </w:rPr>
      <w:drawing>
        <wp:anchor distT="0" distB="0" distL="114300" distR="114300" simplePos="0" relativeHeight="251664896" behindDoc="0" locked="0" layoutInCell="1" allowOverlap="1" wp14:anchorId="26BDB82D" wp14:editId="7C40D6CF">
          <wp:simplePos x="0" y="0"/>
          <wp:positionH relativeFrom="column">
            <wp:posOffset>4753830</wp:posOffset>
          </wp:positionH>
          <wp:positionV relativeFrom="paragraph">
            <wp:posOffset>-1252330</wp:posOffset>
          </wp:positionV>
          <wp:extent cx="1236345" cy="1155700"/>
          <wp:effectExtent l="0" t="0" r="0" b="0"/>
          <wp:wrapSquare wrapText="bothSides"/>
          <wp:docPr id="6" name="תמונה 5" descr="Diagram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1B43415-616B-451D-A542-E65EF9B6466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5" descr="Diagram&#10;&#10;Description automatically generated">
                    <a:extLst>
                      <a:ext uri="{FF2B5EF4-FFF2-40B4-BE49-F238E27FC236}">
                        <a16:creationId xmlns:a16="http://schemas.microsoft.com/office/drawing/2014/main" id="{B1B43415-616B-451D-A542-E65EF9B64669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03" t="8485" r="21918" b="10388"/>
                  <a:stretch/>
                </pic:blipFill>
                <pic:spPr bwMode="auto">
                  <a:xfrm>
                    <a:off x="0" y="0"/>
                    <a:ext cx="1236345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1F1C1C2A" wp14:editId="5EA2E2AD">
          <wp:simplePos x="0" y="0"/>
          <wp:positionH relativeFrom="margin">
            <wp:align>center</wp:align>
          </wp:positionH>
          <wp:positionV relativeFrom="paragraph">
            <wp:posOffset>-1221353</wp:posOffset>
          </wp:positionV>
          <wp:extent cx="7588247" cy="1460500"/>
          <wp:effectExtent l="0" t="0" r="0" b="635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r="1" b="86355"/>
                  <a:stretch/>
                </pic:blipFill>
                <pic:spPr bwMode="auto">
                  <a:xfrm>
                    <a:off x="0" y="0"/>
                    <a:ext cx="7588247" cy="146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8D0"/>
    <w:multiLevelType w:val="hybridMultilevel"/>
    <w:tmpl w:val="768C4F46"/>
    <w:lvl w:ilvl="0" w:tplc="9842B112">
      <w:numFmt w:val="bullet"/>
      <w:lvlText w:val=""/>
      <w:lvlJc w:val="left"/>
      <w:pPr>
        <w:ind w:left="-265" w:hanging="360"/>
      </w:pPr>
      <w:rPr>
        <w:rFonts w:ascii="Symbol" w:eastAsia="Calibr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" w15:restartNumberingAfterBreak="0">
    <w:nsid w:val="00D46DCB"/>
    <w:multiLevelType w:val="hybridMultilevel"/>
    <w:tmpl w:val="BD7A84C0"/>
    <w:lvl w:ilvl="0" w:tplc="237A45A4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9725C"/>
    <w:multiLevelType w:val="hybridMultilevel"/>
    <w:tmpl w:val="482AFD68"/>
    <w:lvl w:ilvl="0" w:tplc="2C4CB480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3" w15:restartNumberingAfterBreak="0">
    <w:nsid w:val="168C1F32"/>
    <w:multiLevelType w:val="multilevel"/>
    <w:tmpl w:val="FB2A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34300"/>
    <w:multiLevelType w:val="hybridMultilevel"/>
    <w:tmpl w:val="9D44C61A"/>
    <w:lvl w:ilvl="0" w:tplc="2578E7F0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5" w15:restartNumberingAfterBreak="0">
    <w:nsid w:val="1B4C72CA"/>
    <w:multiLevelType w:val="hybridMultilevel"/>
    <w:tmpl w:val="C502809C"/>
    <w:lvl w:ilvl="0" w:tplc="9EB03836">
      <w:numFmt w:val="bullet"/>
      <w:lvlText w:val="-"/>
      <w:lvlJc w:val="left"/>
      <w:pPr>
        <w:ind w:left="-265" w:hanging="360"/>
      </w:pPr>
      <w:rPr>
        <w:rFonts w:ascii="David" w:eastAsia="Calibri" w:hAnsi="David" w:cs="David" w:hint="default"/>
      </w:rPr>
    </w:lvl>
    <w:lvl w:ilvl="1" w:tplc="2000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6" w15:restartNumberingAfterBreak="0">
    <w:nsid w:val="1D934BEF"/>
    <w:multiLevelType w:val="multilevel"/>
    <w:tmpl w:val="B704C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AF2168"/>
    <w:multiLevelType w:val="hybridMultilevel"/>
    <w:tmpl w:val="B4000096"/>
    <w:lvl w:ilvl="0" w:tplc="E45A0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47E7D"/>
    <w:multiLevelType w:val="hybridMultilevel"/>
    <w:tmpl w:val="ACDE6538"/>
    <w:lvl w:ilvl="0" w:tplc="9954C6D6">
      <w:numFmt w:val="bullet"/>
      <w:lvlText w:val="-"/>
      <w:lvlJc w:val="left"/>
      <w:pPr>
        <w:ind w:left="-26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9" w15:restartNumberingAfterBreak="0">
    <w:nsid w:val="259C091B"/>
    <w:multiLevelType w:val="hybridMultilevel"/>
    <w:tmpl w:val="E38632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4E4C94"/>
    <w:multiLevelType w:val="multilevel"/>
    <w:tmpl w:val="1D04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7B12E7"/>
    <w:multiLevelType w:val="hybridMultilevel"/>
    <w:tmpl w:val="64F8E174"/>
    <w:lvl w:ilvl="0" w:tplc="46E2BEFC">
      <w:start w:val="1"/>
      <w:numFmt w:val="bullet"/>
      <w:lvlText w:val="-"/>
      <w:lvlJc w:val="left"/>
      <w:pPr>
        <w:ind w:left="-265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2" w15:restartNumberingAfterBreak="0">
    <w:nsid w:val="448269AA"/>
    <w:multiLevelType w:val="hybridMultilevel"/>
    <w:tmpl w:val="FDF666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2D662C"/>
    <w:multiLevelType w:val="hybridMultilevel"/>
    <w:tmpl w:val="3090621E"/>
    <w:lvl w:ilvl="0" w:tplc="EF948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84760"/>
    <w:multiLevelType w:val="hybridMultilevel"/>
    <w:tmpl w:val="110EB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97C85"/>
    <w:multiLevelType w:val="hybridMultilevel"/>
    <w:tmpl w:val="9328C7F8"/>
    <w:lvl w:ilvl="0" w:tplc="6278FD7E">
      <w:numFmt w:val="bullet"/>
      <w:lvlText w:val=""/>
      <w:lvlJc w:val="left"/>
      <w:pPr>
        <w:ind w:left="720" w:hanging="360"/>
      </w:pPr>
      <w:rPr>
        <w:rFonts w:ascii="Symbol" w:eastAsia="Calibri" w:hAnsi="Symbol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5118F"/>
    <w:multiLevelType w:val="hybridMultilevel"/>
    <w:tmpl w:val="6A3E3ED6"/>
    <w:lvl w:ilvl="0" w:tplc="05AC012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F008FF"/>
    <w:multiLevelType w:val="hybridMultilevel"/>
    <w:tmpl w:val="5504DF78"/>
    <w:lvl w:ilvl="0" w:tplc="C7BE818C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455" w:hanging="360"/>
      </w:pPr>
    </w:lvl>
    <w:lvl w:ilvl="2" w:tplc="2000001B" w:tentative="1">
      <w:start w:val="1"/>
      <w:numFmt w:val="lowerRoman"/>
      <w:lvlText w:val="%3."/>
      <w:lvlJc w:val="right"/>
      <w:pPr>
        <w:ind w:left="1175" w:hanging="180"/>
      </w:pPr>
    </w:lvl>
    <w:lvl w:ilvl="3" w:tplc="2000000F" w:tentative="1">
      <w:start w:val="1"/>
      <w:numFmt w:val="decimal"/>
      <w:lvlText w:val="%4."/>
      <w:lvlJc w:val="left"/>
      <w:pPr>
        <w:ind w:left="1895" w:hanging="360"/>
      </w:pPr>
    </w:lvl>
    <w:lvl w:ilvl="4" w:tplc="20000019" w:tentative="1">
      <w:start w:val="1"/>
      <w:numFmt w:val="lowerLetter"/>
      <w:lvlText w:val="%5."/>
      <w:lvlJc w:val="left"/>
      <w:pPr>
        <w:ind w:left="2615" w:hanging="360"/>
      </w:pPr>
    </w:lvl>
    <w:lvl w:ilvl="5" w:tplc="2000001B" w:tentative="1">
      <w:start w:val="1"/>
      <w:numFmt w:val="lowerRoman"/>
      <w:lvlText w:val="%6."/>
      <w:lvlJc w:val="right"/>
      <w:pPr>
        <w:ind w:left="3335" w:hanging="180"/>
      </w:pPr>
    </w:lvl>
    <w:lvl w:ilvl="6" w:tplc="2000000F" w:tentative="1">
      <w:start w:val="1"/>
      <w:numFmt w:val="decimal"/>
      <w:lvlText w:val="%7."/>
      <w:lvlJc w:val="left"/>
      <w:pPr>
        <w:ind w:left="4055" w:hanging="360"/>
      </w:pPr>
    </w:lvl>
    <w:lvl w:ilvl="7" w:tplc="20000019" w:tentative="1">
      <w:start w:val="1"/>
      <w:numFmt w:val="lowerLetter"/>
      <w:lvlText w:val="%8."/>
      <w:lvlJc w:val="left"/>
      <w:pPr>
        <w:ind w:left="4775" w:hanging="360"/>
      </w:pPr>
    </w:lvl>
    <w:lvl w:ilvl="8" w:tplc="2000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8" w15:restartNumberingAfterBreak="0">
    <w:nsid w:val="628D7E4C"/>
    <w:multiLevelType w:val="hybridMultilevel"/>
    <w:tmpl w:val="A51EFCF2"/>
    <w:lvl w:ilvl="0" w:tplc="B5A6582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826FA0"/>
    <w:multiLevelType w:val="hybridMultilevel"/>
    <w:tmpl w:val="BF3E2322"/>
    <w:lvl w:ilvl="0" w:tplc="BB0AE5C8">
      <w:start w:val="1"/>
      <w:numFmt w:val="bullet"/>
      <w:lvlText w:val="-"/>
      <w:lvlJc w:val="left"/>
      <w:pPr>
        <w:ind w:left="-265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20" w15:restartNumberingAfterBreak="0">
    <w:nsid w:val="69CB52B7"/>
    <w:multiLevelType w:val="hybridMultilevel"/>
    <w:tmpl w:val="2202169A"/>
    <w:lvl w:ilvl="0" w:tplc="0F906A4A">
      <w:numFmt w:val="bullet"/>
      <w:lvlText w:val=""/>
      <w:lvlJc w:val="left"/>
      <w:pPr>
        <w:ind w:left="-265" w:hanging="360"/>
      </w:pPr>
      <w:rPr>
        <w:rFonts w:ascii="Symbol" w:eastAsia="Calibri" w:hAnsi="Symbol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21" w15:restartNumberingAfterBreak="0">
    <w:nsid w:val="6AEF270E"/>
    <w:multiLevelType w:val="hybridMultilevel"/>
    <w:tmpl w:val="FB6AA836"/>
    <w:lvl w:ilvl="0" w:tplc="0DE215C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C6F7A"/>
    <w:multiLevelType w:val="hybridMultilevel"/>
    <w:tmpl w:val="C3426404"/>
    <w:lvl w:ilvl="0" w:tplc="652CE252">
      <w:start w:val="1"/>
      <w:numFmt w:val="bullet"/>
      <w:lvlText w:val="•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E853A">
      <w:start w:val="1"/>
      <w:numFmt w:val="bullet"/>
      <w:lvlText w:val="o"/>
      <w:lvlJc w:val="left"/>
      <w:pPr>
        <w:ind w:left="1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03EE4">
      <w:start w:val="1"/>
      <w:numFmt w:val="bullet"/>
      <w:lvlText w:val="▪"/>
      <w:lvlJc w:val="left"/>
      <w:pPr>
        <w:ind w:left="2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895CA">
      <w:start w:val="1"/>
      <w:numFmt w:val="bullet"/>
      <w:lvlText w:val="•"/>
      <w:lvlJc w:val="left"/>
      <w:pPr>
        <w:ind w:left="2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27F32">
      <w:start w:val="1"/>
      <w:numFmt w:val="bullet"/>
      <w:lvlText w:val="o"/>
      <w:lvlJc w:val="left"/>
      <w:pPr>
        <w:ind w:left="3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A8BDE">
      <w:start w:val="1"/>
      <w:numFmt w:val="bullet"/>
      <w:lvlText w:val="▪"/>
      <w:lvlJc w:val="left"/>
      <w:pPr>
        <w:ind w:left="4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AC1788">
      <w:start w:val="1"/>
      <w:numFmt w:val="bullet"/>
      <w:lvlText w:val="•"/>
      <w:lvlJc w:val="left"/>
      <w:pPr>
        <w:ind w:left="5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E3FDA">
      <w:start w:val="1"/>
      <w:numFmt w:val="bullet"/>
      <w:lvlText w:val="o"/>
      <w:lvlJc w:val="left"/>
      <w:pPr>
        <w:ind w:left="5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D8F9AE">
      <w:start w:val="1"/>
      <w:numFmt w:val="bullet"/>
      <w:lvlText w:val="▪"/>
      <w:lvlJc w:val="left"/>
      <w:pPr>
        <w:ind w:left="6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1B290F"/>
    <w:multiLevelType w:val="hybridMultilevel"/>
    <w:tmpl w:val="BFDE1DF6"/>
    <w:lvl w:ilvl="0" w:tplc="C2B086C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311ED"/>
    <w:multiLevelType w:val="hybridMultilevel"/>
    <w:tmpl w:val="5238C1FA"/>
    <w:lvl w:ilvl="0" w:tplc="2BAE10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E4ADE"/>
    <w:multiLevelType w:val="hybridMultilevel"/>
    <w:tmpl w:val="C79AD864"/>
    <w:lvl w:ilvl="0" w:tplc="9CC24246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6" w15:restartNumberingAfterBreak="0">
    <w:nsid w:val="7E19482E"/>
    <w:multiLevelType w:val="hybridMultilevel"/>
    <w:tmpl w:val="FDEA7CF6"/>
    <w:lvl w:ilvl="0" w:tplc="33023CB2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3724947">
    <w:abstractNumId w:val="23"/>
  </w:num>
  <w:num w:numId="2" w16cid:durableId="163517681">
    <w:abstractNumId w:val="7"/>
  </w:num>
  <w:num w:numId="3" w16cid:durableId="895891585">
    <w:abstractNumId w:val="26"/>
  </w:num>
  <w:num w:numId="4" w16cid:durableId="854466883">
    <w:abstractNumId w:val="16"/>
  </w:num>
  <w:num w:numId="5" w16cid:durableId="1057164598">
    <w:abstractNumId w:val="18"/>
  </w:num>
  <w:num w:numId="6" w16cid:durableId="11228029">
    <w:abstractNumId w:val="21"/>
  </w:num>
  <w:num w:numId="7" w16cid:durableId="1880316410">
    <w:abstractNumId w:val="14"/>
  </w:num>
  <w:num w:numId="8" w16cid:durableId="738400856">
    <w:abstractNumId w:val="13"/>
  </w:num>
  <w:num w:numId="9" w16cid:durableId="1818451312">
    <w:abstractNumId w:val="9"/>
  </w:num>
  <w:num w:numId="10" w16cid:durableId="1305744913">
    <w:abstractNumId w:val="1"/>
  </w:num>
  <w:num w:numId="11" w16cid:durableId="1615819388">
    <w:abstractNumId w:val="15"/>
  </w:num>
  <w:num w:numId="12" w16cid:durableId="872881361">
    <w:abstractNumId w:val="10"/>
  </w:num>
  <w:num w:numId="13" w16cid:durableId="987054025">
    <w:abstractNumId w:val="6"/>
  </w:num>
  <w:num w:numId="14" w16cid:durableId="990912576">
    <w:abstractNumId w:val="12"/>
  </w:num>
  <w:num w:numId="15" w16cid:durableId="1175531945">
    <w:abstractNumId w:val="4"/>
  </w:num>
  <w:num w:numId="16" w16cid:durableId="143397299">
    <w:abstractNumId w:val="25"/>
  </w:num>
  <w:num w:numId="17" w16cid:durableId="57439390">
    <w:abstractNumId w:val="5"/>
  </w:num>
  <w:num w:numId="18" w16cid:durableId="1438791533">
    <w:abstractNumId w:val="0"/>
  </w:num>
  <w:num w:numId="19" w16cid:durableId="385842033">
    <w:abstractNumId w:val="22"/>
  </w:num>
  <w:num w:numId="20" w16cid:durableId="117190527">
    <w:abstractNumId w:val="17"/>
  </w:num>
  <w:num w:numId="21" w16cid:durableId="1072972499">
    <w:abstractNumId w:val="19"/>
  </w:num>
  <w:num w:numId="22" w16cid:durableId="621305973">
    <w:abstractNumId w:val="11"/>
  </w:num>
  <w:num w:numId="23" w16cid:durableId="1540825434">
    <w:abstractNumId w:val="3"/>
  </w:num>
  <w:num w:numId="24" w16cid:durableId="1556041182">
    <w:abstractNumId w:val="2"/>
  </w:num>
  <w:num w:numId="25" w16cid:durableId="123234035">
    <w:abstractNumId w:val="8"/>
  </w:num>
  <w:num w:numId="26" w16cid:durableId="2004621867">
    <w:abstractNumId w:val="20"/>
  </w:num>
  <w:num w:numId="27" w16cid:durableId="1129879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A6"/>
    <w:rsid w:val="00020388"/>
    <w:rsid w:val="00023CAD"/>
    <w:rsid w:val="00035E47"/>
    <w:rsid w:val="00052F5C"/>
    <w:rsid w:val="00055CF5"/>
    <w:rsid w:val="0005734B"/>
    <w:rsid w:val="00073AA7"/>
    <w:rsid w:val="00096743"/>
    <w:rsid w:val="000A194F"/>
    <w:rsid w:val="000A6E43"/>
    <w:rsid w:val="000B2A8E"/>
    <w:rsid w:val="000B5679"/>
    <w:rsid w:val="000B5F11"/>
    <w:rsid w:val="000C7956"/>
    <w:rsid w:val="000D7E33"/>
    <w:rsid w:val="000E01A3"/>
    <w:rsid w:val="000E1DE6"/>
    <w:rsid w:val="000E593F"/>
    <w:rsid w:val="000F0E7C"/>
    <w:rsid w:val="000F7DEF"/>
    <w:rsid w:val="00104871"/>
    <w:rsid w:val="00107ED9"/>
    <w:rsid w:val="00112B87"/>
    <w:rsid w:val="00116420"/>
    <w:rsid w:val="00130C3A"/>
    <w:rsid w:val="00131C39"/>
    <w:rsid w:val="00131D25"/>
    <w:rsid w:val="00135275"/>
    <w:rsid w:val="00135493"/>
    <w:rsid w:val="001360D4"/>
    <w:rsid w:val="00155387"/>
    <w:rsid w:val="00176A4E"/>
    <w:rsid w:val="00182CB0"/>
    <w:rsid w:val="00185CCA"/>
    <w:rsid w:val="00190B35"/>
    <w:rsid w:val="00190ECA"/>
    <w:rsid w:val="001955AB"/>
    <w:rsid w:val="00196F79"/>
    <w:rsid w:val="001A023B"/>
    <w:rsid w:val="001A0D92"/>
    <w:rsid w:val="001A0ECF"/>
    <w:rsid w:val="001A2C90"/>
    <w:rsid w:val="001A312B"/>
    <w:rsid w:val="001A501A"/>
    <w:rsid w:val="001A6C46"/>
    <w:rsid w:val="001B2215"/>
    <w:rsid w:val="001B62A9"/>
    <w:rsid w:val="001C66B1"/>
    <w:rsid w:val="001C747F"/>
    <w:rsid w:val="001D037C"/>
    <w:rsid w:val="001D04E3"/>
    <w:rsid w:val="001D3E4A"/>
    <w:rsid w:val="001D4724"/>
    <w:rsid w:val="001D5836"/>
    <w:rsid w:val="001F254D"/>
    <w:rsid w:val="001F6B18"/>
    <w:rsid w:val="00206D32"/>
    <w:rsid w:val="00211C2D"/>
    <w:rsid w:val="00214AA6"/>
    <w:rsid w:val="0021546B"/>
    <w:rsid w:val="002210B7"/>
    <w:rsid w:val="002216E7"/>
    <w:rsid w:val="00234496"/>
    <w:rsid w:val="00235C1C"/>
    <w:rsid w:val="002404B7"/>
    <w:rsid w:val="002410AB"/>
    <w:rsid w:val="002716A6"/>
    <w:rsid w:val="002836D3"/>
    <w:rsid w:val="002854FD"/>
    <w:rsid w:val="002855BA"/>
    <w:rsid w:val="002C105B"/>
    <w:rsid w:val="002C1119"/>
    <w:rsid w:val="002D43D5"/>
    <w:rsid w:val="0030662C"/>
    <w:rsid w:val="00314BC5"/>
    <w:rsid w:val="00322071"/>
    <w:rsid w:val="00336979"/>
    <w:rsid w:val="0034034E"/>
    <w:rsid w:val="0034359D"/>
    <w:rsid w:val="003618DE"/>
    <w:rsid w:val="00361A60"/>
    <w:rsid w:val="00371F1B"/>
    <w:rsid w:val="00375AC6"/>
    <w:rsid w:val="00380C64"/>
    <w:rsid w:val="00383D2A"/>
    <w:rsid w:val="003B246A"/>
    <w:rsid w:val="003B3C2B"/>
    <w:rsid w:val="003B5091"/>
    <w:rsid w:val="003B623F"/>
    <w:rsid w:val="003B7213"/>
    <w:rsid w:val="003C15B0"/>
    <w:rsid w:val="003D1063"/>
    <w:rsid w:val="003F67B7"/>
    <w:rsid w:val="00400130"/>
    <w:rsid w:val="00410359"/>
    <w:rsid w:val="00420227"/>
    <w:rsid w:val="00421469"/>
    <w:rsid w:val="00426D9D"/>
    <w:rsid w:val="00441AD0"/>
    <w:rsid w:val="004525F3"/>
    <w:rsid w:val="00462DA9"/>
    <w:rsid w:val="0046354E"/>
    <w:rsid w:val="0049089E"/>
    <w:rsid w:val="00497611"/>
    <w:rsid w:val="004A502D"/>
    <w:rsid w:val="004B297F"/>
    <w:rsid w:val="004C56B6"/>
    <w:rsid w:val="004D3DAB"/>
    <w:rsid w:val="004E4908"/>
    <w:rsid w:val="0050291F"/>
    <w:rsid w:val="00502D14"/>
    <w:rsid w:val="00506DAE"/>
    <w:rsid w:val="00507725"/>
    <w:rsid w:val="0051157A"/>
    <w:rsid w:val="00514910"/>
    <w:rsid w:val="005156CC"/>
    <w:rsid w:val="00521842"/>
    <w:rsid w:val="00525D38"/>
    <w:rsid w:val="0053286C"/>
    <w:rsid w:val="0053452E"/>
    <w:rsid w:val="00537987"/>
    <w:rsid w:val="00541779"/>
    <w:rsid w:val="00555E11"/>
    <w:rsid w:val="00556C4F"/>
    <w:rsid w:val="005629D0"/>
    <w:rsid w:val="005651B4"/>
    <w:rsid w:val="00577814"/>
    <w:rsid w:val="00584BE4"/>
    <w:rsid w:val="005863D9"/>
    <w:rsid w:val="005A5368"/>
    <w:rsid w:val="005B0FE2"/>
    <w:rsid w:val="005B3098"/>
    <w:rsid w:val="005C37AE"/>
    <w:rsid w:val="005D63E5"/>
    <w:rsid w:val="005D794E"/>
    <w:rsid w:val="005E330A"/>
    <w:rsid w:val="005E56CA"/>
    <w:rsid w:val="005E6FEF"/>
    <w:rsid w:val="005F1F6C"/>
    <w:rsid w:val="005F7EDD"/>
    <w:rsid w:val="006001EE"/>
    <w:rsid w:val="0060104D"/>
    <w:rsid w:val="00610B08"/>
    <w:rsid w:val="006127D6"/>
    <w:rsid w:val="00614F2C"/>
    <w:rsid w:val="00620567"/>
    <w:rsid w:val="00622CF9"/>
    <w:rsid w:val="006238AC"/>
    <w:rsid w:val="0062736B"/>
    <w:rsid w:val="006364E5"/>
    <w:rsid w:val="00643B9C"/>
    <w:rsid w:val="00645B39"/>
    <w:rsid w:val="00653258"/>
    <w:rsid w:val="00656FD4"/>
    <w:rsid w:val="00666523"/>
    <w:rsid w:val="00667D26"/>
    <w:rsid w:val="0067321B"/>
    <w:rsid w:val="00675490"/>
    <w:rsid w:val="006813CE"/>
    <w:rsid w:val="006819A6"/>
    <w:rsid w:val="00682BF4"/>
    <w:rsid w:val="00682CFB"/>
    <w:rsid w:val="00685DBA"/>
    <w:rsid w:val="006872A3"/>
    <w:rsid w:val="00692671"/>
    <w:rsid w:val="00692681"/>
    <w:rsid w:val="00692A1B"/>
    <w:rsid w:val="006967EA"/>
    <w:rsid w:val="00697DE1"/>
    <w:rsid w:val="006A7DE2"/>
    <w:rsid w:val="006B358B"/>
    <w:rsid w:val="006B622D"/>
    <w:rsid w:val="006C486F"/>
    <w:rsid w:val="006E3B75"/>
    <w:rsid w:val="006F3BE1"/>
    <w:rsid w:val="006F6E78"/>
    <w:rsid w:val="00700126"/>
    <w:rsid w:val="00705842"/>
    <w:rsid w:val="00717109"/>
    <w:rsid w:val="0072445E"/>
    <w:rsid w:val="00734D99"/>
    <w:rsid w:val="007401FF"/>
    <w:rsid w:val="00743349"/>
    <w:rsid w:val="0074510B"/>
    <w:rsid w:val="00746FD1"/>
    <w:rsid w:val="007503C6"/>
    <w:rsid w:val="00753456"/>
    <w:rsid w:val="00767D0C"/>
    <w:rsid w:val="0079092A"/>
    <w:rsid w:val="0079623F"/>
    <w:rsid w:val="007A36F1"/>
    <w:rsid w:val="007B640A"/>
    <w:rsid w:val="007C3119"/>
    <w:rsid w:val="007C38B0"/>
    <w:rsid w:val="007C3E3D"/>
    <w:rsid w:val="007C5AE6"/>
    <w:rsid w:val="007E4AD1"/>
    <w:rsid w:val="007E581A"/>
    <w:rsid w:val="007F2E6F"/>
    <w:rsid w:val="007F393C"/>
    <w:rsid w:val="00804012"/>
    <w:rsid w:val="00812206"/>
    <w:rsid w:val="00820056"/>
    <w:rsid w:val="00820AF0"/>
    <w:rsid w:val="00825CDD"/>
    <w:rsid w:val="00834398"/>
    <w:rsid w:val="008347C0"/>
    <w:rsid w:val="00837F71"/>
    <w:rsid w:val="00842CF9"/>
    <w:rsid w:val="008431B1"/>
    <w:rsid w:val="00845FE4"/>
    <w:rsid w:val="00853652"/>
    <w:rsid w:val="00864933"/>
    <w:rsid w:val="0086509B"/>
    <w:rsid w:val="008659B4"/>
    <w:rsid w:val="00871ED7"/>
    <w:rsid w:val="0088100D"/>
    <w:rsid w:val="008865A0"/>
    <w:rsid w:val="008A0085"/>
    <w:rsid w:val="008A0929"/>
    <w:rsid w:val="008A0F9A"/>
    <w:rsid w:val="008A75D6"/>
    <w:rsid w:val="008C0EAA"/>
    <w:rsid w:val="008C1EB6"/>
    <w:rsid w:val="008C26A8"/>
    <w:rsid w:val="008C43A2"/>
    <w:rsid w:val="008D0590"/>
    <w:rsid w:val="008E298E"/>
    <w:rsid w:val="008F64AB"/>
    <w:rsid w:val="00900B41"/>
    <w:rsid w:val="00914762"/>
    <w:rsid w:val="00922474"/>
    <w:rsid w:val="009341CE"/>
    <w:rsid w:val="00936433"/>
    <w:rsid w:val="00942086"/>
    <w:rsid w:val="00942EB1"/>
    <w:rsid w:val="00943FDF"/>
    <w:rsid w:val="00946EDF"/>
    <w:rsid w:val="00953B3D"/>
    <w:rsid w:val="009542CE"/>
    <w:rsid w:val="00962FBC"/>
    <w:rsid w:val="0096347D"/>
    <w:rsid w:val="009703C9"/>
    <w:rsid w:val="009716C2"/>
    <w:rsid w:val="009750FD"/>
    <w:rsid w:val="00984D4D"/>
    <w:rsid w:val="00986855"/>
    <w:rsid w:val="00997DD3"/>
    <w:rsid w:val="009A60B2"/>
    <w:rsid w:val="009B5F8A"/>
    <w:rsid w:val="009B72F4"/>
    <w:rsid w:val="009C5380"/>
    <w:rsid w:val="009D5FC0"/>
    <w:rsid w:val="009D7EFE"/>
    <w:rsid w:val="009F4E70"/>
    <w:rsid w:val="009F7AC4"/>
    <w:rsid w:val="00A25153"/>
    <w:rsid w:val="00A3760D"/>
    <w:rsid w:val="00A4516E"/>
    <w:rsid w:val="00A5065D"/>
    <w:rsid w:val="00A518CC"/>
    <w:rsid w:val="00A51E0B"/>
    <w:rsid w:val="00A66D64"/>
    <w:rsid w:val="00A7669D"/>
    <w:rsid w:val="00A80425"/>
    <w:rsid w:val="00A81407"/>
    <w:rsid w:val="00A90F53"/>
    <w:rsid w:val="00AA57A5"/>
    <w:rsid w:val="00AB1FA8"/>
    <w:rsid w:val="00AC166A"/>
    <w:rsid w:val="00AF60CE"/>
    <w:rsid w:val="00B01A5B"/>
    <w:rsid w:val="00B0594C"/>
    <w:rsid w:val="00B13C52"/>
    <w:rsid w:val="00B16B9A"/>
    <w:rsid w:val="00B2340F"/>
    <w:rsid w:val="00B30B56"/>
    <w:rsid w:val="00B361EA"/>
    <w:rsid w:val="00B37E43"/>
    <w:rsid w:val="00B5755A"/>
    <w:rsid w:val="00B651EE"/>
    <w:rsid w:val="00B7097B"/>
    <w:rsid w:val="00B9596E"/>
    <w:rsid w:val="00B97535"/>
    <w:rsid w:val="00BB2FF2"/>
    <w:rsid w:val="00BB5B26"/>
    <w:rsid w:val="00BC1231"/>
    <w:rsid w:val="00BD4244"/>
    <w:rsid w:val="00BE3779"/>
    <w:rsid w:val="00BF39B1"/>
    <w:rsid w:val="00BF73E9"/>
    <w:rsid w:val="00C06B49"/>
    <w:rsid w:val="00C06E59"/>
    <w:rsid w:val="00C13D46"/>
    <w:rsid w:val="00C173A0"/>
    <w:rsid w:val="00C4468D"/>
    <w:rsid w:val="00C618E5"/>
    <w:rsid w:val="00C7650B"/>
    <w:rsid w:val="00C8546B"/>
    <w:rsid w:val="00C93FE8"/>
    <w:rsid w:val="00C94039"/>
    <w:rsid w:val="00CC7227"/>
    <w:rsid w:val="00CE101E"/>
    <w:rsid w:val="00CE1208"/>
    <w:rsid w:val="00D02F60"/>
    <w:rsid w:val="00D03812"/>
    <w:rsid w:val="00D07E5C"/>
    <w:rsid w:val="00D1148F"/>
    <w:rsid w:val="00D17BE6"/>
    <w:rsid w:val="00D20D97"/>
    <w:rsid w:val="00D22DFE"/>
    <w:rsid w:val="00D278A3"/>
    <w:rsid w:val="00D32439"/>
    <w:rsid w:val="00D33E95"/>
    <w:rsid w:val="00D371B8"/>
    <w:rsid w:val="00D4613F"/>
    <w:rsid w:val="00D515B8"/>
    <w:rsid w:val="00D64F38"/>
    <w:rsid w:val="00D659DC"/>
    <w:rsid w:val="00D700F0"/>
    <w:rsid w:val="00D74E54"/>
    <w:rsid w:val="00D7560E"/>
    <w:rsid w:val="00D92498"/>
    <w:rsid w:val="00DA08EB"/>
    <w:rsid w:val="00DA5FCC"/>
    <w:rsid w:val="00DA6FA0"/>
    <w:rsid w:val="00DB1468"/>
    <w:rsid w:val="00DB5B93"/>
    <w:rsid w:val="00DB7573"/>
    <w:rsid w:val="00DC00C3"/>
    <w:rsid w:val="00DC09BD"/>
    <w:rsid w:val="00DC61D0"/>
    <w:rsid w:val="00DC729E"/>
    <w:rsid w:val="00DD1D80"/>
    <w:rsid w:val="00DE1C62"/>
    <w:rsid w:val="00DE7018"/>
    <w:rsid w:val="00DF1B5C"/>
    <w:rsid w:val="00E325ED"/>
    <w:rsid w:val="00E32821"/>
    <w:rsid w:val="00E341C4"/>
    <w:rsid w:val="00E77C6B"/>
    <w:rsid w:val="00EB2F49"/>
    <w:rsid w:val="00EF3EAD"/>
    <w:rsid w:val="00EF4AF5"/>
    <w:rsid w:val="00EF686B"/>
    <w:rsid w:val="00F00A54"/>
    <w:rsid w:val="00F01FA8"/>
    <w:rsid w:val="00F2240C"/>
    <w:rsid w:val="00F32F9A"/>
    <w:rsid w:val="00F40A5D"/>
    <w:rsid w:val="00F5308D"/>
    <w:rsid w:val="00F55A0A"/>
    <w:rsid w:val="00F608FC"/>
    <w:rsid w:val="00F917B0"/>
    <w:rsid w:val="00F9418A"/>
    <w:rsid w:val="00F9726A"/>
    <w:rsid w:val="00F9756F"/>
    <w:rsid w:val="00FA1AEE"/>
    <w:rsid w:val="00FA706A"/>
    <w:rsid w:val="00FC6D78"/>
    <w:rsid w:val="00FD2BA5"/>
    <w:rsid w:val="00FD40CA"/>
    <w:rsid w:val="00FD4A9A"/>
    <w:rsid w:val="00FD50BC"/>
    <w:rsid w:val="00FD69EF"/>
    <w:rsid w:val="00FD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3A79B2"/>
  <w15:docId w15:val="{8CEF07D1-5EE5-49F3-A573-61AAB215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5D6"/>
    <w:pPr>
      <w:bidi/>
      <w:spacing w:after="200" w:line="276" w:lineRule="auto"/>
    </w:pPr>
    <w:rPr>
      <w:rFonts w:ascii="Calibri" w:eastAsia="Calibri" w:hAnsi="Calibri" w:cs="Arial"/>
      <w:sz w:val="22"/>
      <w:szCs w:val="22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6A7DE2"/>
  </w:style>
  <w:style w:type="paragraph" w:styleId="a5">
    <w:name w:val="footer"/>
    <w:basedOn w:val="a"/>
    <w:link w:val="a6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6A7DE2"/>
  </w:style>
  <w:style w:type="paragraph" w:styleId="a7">
    <w:name w:val="Balloon Text"/>
    <w:basedOn w:val="a"/>
    <w:link w:val="a8"/>
    <w:uiPriority w:val="99"/>
    <w:semiHidden/>
    <w:unhideWhenUsed/>
    <w:rsid w:val="006A7DE2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A7DE2"/>
    <w:rPr>
      <w:rFonts w:ascii="Lucida Grande" w:hAnsi="Lucida Grande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4D3DAB"/>
    <w:pPr>
      <w:ind w:left="720"/>
      <w:contextualSpacing/>
    </w:pPr>
  </w:style>
  <w:style w:type="table" w:styleId="ab">
    <w:name w:val="Table Grid"/>
    <w:basedOn w:val="a1"/>
    <w:uiPriority w:val="59"/>
    <w:rsid w:val="00130C3A"/>
    <w:rPr>
      <w:rFonts w:ascii="Calibri" w:eastAsia="Calibri" w:hAnsi="Calibri" w:cs="Arial"/>
      <w:sz w:val="20"/>
      <w:szCs w:val="20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unhideWhenUsed/>
    <w:rsid w:val="008A75D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A75D6"/>
    <w:rPr>
      <w:color w:val="0000FF"/>
      <w:u w:val="single"/>
    </w:rPr>
  </w:style>
  <w:style w:type="character" w:customStyle="1" w:styleId="aa">
    <w:name w:val="פיסקת רשימה תו"/>
    <w:link w:val="a9"/>
    <w:uiPriority w:val="34"/>
    <w:rsid w:val="008A75D6"/>
  </w:style>
  <w:style w:type="table" w:customStyle="1" w:styleId="TableGrid">
    <w:name w:val="TableGrid"/>
    <w:rsid w:val="005E330A"/>
    <w:rPr>
      <w:sz w:val="22"/>
      <w:szCs w:val="22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Tnuat%20Ha%20Zofim\&#1510;&#1493;&#1493;&#1514;%20&#1492;&#1504;&#1492;&#1490;&#1514;%20&#1492;&#1513;&#1495;&#1512;%20-%20&#1502;&#1505;&#1502;&#1499;&#1497;&#1501;\&#1510;&#1493;&#1493;&#1514;%20&#1492;&#1504;&#1492;&#1490;&#1492;%20&#1491;&#1512;&#1497;&#1497;&#1489;\&#1510;&#1493;&#1493;&#1514;%20&#1492;&#1504;&#1492;&#1490;&#1492;%20&#1514;&#1513;&#1508;&#1489;\&#1508;&#1493;&#1512;&#1502;&#1496;&#1497;&#1501;%20&#1492;&#1504;&#1492;&#1490;&#1514;&#1497;&#1497;&#1501;\&#1491;&#1507;%20&#1508;&#1493;&#1512;&#1502;&#1496;%20-%20&#1492;&#1504;&#1492;&#1490;&#1514;%20&#1492;&#1513;&#1495;&#151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2770B9FECA25418936F09F0643C1B1" ma:contentTypeVersion="18" ma:contentTypeDescription="Create a new document." ma:contentTypeScope="" ma:versionID="98cf2e9c640e3499ffef6897778f1098">
  <xsd:schema xmlns:xsd="http://www.w3.org/2001/XMLSchema" xmlns:xs="http://www.w3.org/2001/XMLSchema" xmlns:p="http://schemas.microsoft.com/office/2006/metadata/properties" xmlns:ns1="http://schemas.microsoft.com/sharepoint/v3" xmlns:ns2="95718bad-1bb7-4319-8847-6a50764b6a87" xmlns:ns3="4944d259-7d6e-4d64-8b36-9da5a8501670" targetNamespace="http://schemas.microsoft.com/office/2006/metadata/properties" ma:root="true" ma:fieldsID="efee66eb0c8031e448a2b970ad9e2d23" ns1:_="" ns2:_="" ns3:_="">
    <xsd:import namespace="http://schemas.microsoft.com/sharepoint/v3"/>
    <xsd:import namespace="95718bad-1bb7-4319-8847-6a50764b6a87"/>
    <xsd:import namespace="4944d259-7d6e-4d64-8b36-9da5a8501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8bad-1bb7-4319-8847-6a50764b6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3f92bc-9766-4592-b175-16d32597bf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4d259-7d6e-4d64-8b36-9da5a8501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753b67-58a0-49c3-a8a1-980aa81f2bce}" ma:internalName="TaxCatchAll" ma:showField="CatchAllData" ma:web="4944d259-7d6e-4d64-8b36-9da5a8501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44d259-7d6e-4d64-8b36-9da5a8501670" xsi:nil="true"/>
    <lcf76f155ced4ddcb4097134ff3c332f xmlns="95718bad-1bb7-4319-8847-6a50764b6a8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24A9BD-641A-44A1-B4E5-16E27E185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718bad-1bb7-4319-8847-6a50764b6a87"/>
    <ds:schemaRef ds:uri="4944d259-7d6e-4d64-8b36-9da5a85016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58C25-CF51-4F54-BBC4-8B48C6F2B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0DA53-B60A-4E85-A1AD-3A51D72100F4}">
  <ds:schemaRefs>
    <ds:schemaRef ds:uri="http://schemas.microsoft.com/office/2006/metadata/properties"/>
    <ds:schemaRef ds:uri="http://schemas.microsoft.com/office/infopath/2007/PartnerControls"/>
    <ds:schemaRef ds:uri="4944d259-7d6e-4d64-8b36-9da5a8501670"/>
    <ds:schemaRef ds:uri="95718bad-1bb7-4319-8847-6a50764b6a8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פורמט - הנהגת השחר</Template>
  <TotalTime>285</TotalTime>
  <Pages>4</Pages>
  <Words>781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zofim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Sahar</dc:creator>
  <cp:lastModifiedBy>מור דודו</cp:lastModifiedBy>
  <cp:revision>108</cp:revision>
  <cp:lastPrinted>2018-06-14T10:34:00Z</cp:lastPrinted>
  <dcterms:created xsi:type="dcterms:W3CDTF">2023-02-26T10:50:00Z</dcterms:created>
  <dcterms:modified xsi:type="dcterms:W3CDTF">2023-02-26T15:36:00Z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0x010100852770B9FECA25418936F09F0643C1B1</vt:lpwstr>
  </property>
  <property fmtid="{D5CDD505-2E9C-101B-9397-08002B2CF9AE}" pid="3" name="MediaServiceImageTags">
    <vt:lpwstr/>
  </property>
</Properties>
</file>