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E7BE4" w14:textId="63407142" w:rsidR="00837F71" w:rsidRPr="0060104D" w:rsidRDefault="00837F71" w:rsidP="007D70FE">
      <w:pPr>
        <w:spacing w:after="0"/>
        <w:ind w:left="-625" w:right="-851"/>
        <w:rPr>
          <w:rFonts w:cs="Calibri"/>
          <w:b/>
          <w:bCs/>
          <w:sz w:val="36"/>
          <w:szCs w:val="36"/>
          <w:rtl/>
        </w:rPr>
      </w:pPr>
      <w:r w:rsidRPr="0060104D">
        <w:rPr>
          <w:rFonts w:cs="Calibri"/>
          <w:b/>
          <w:bCs/>
          <w:sz w:val="32"/>
          <w:szCs w:val="32"/>
          <w:rtl/>
        </w:rPr>
        <w:t>שאלה</w:t>
      </w:r>
      <w:r w:rsidR="00645B39" w:rsidRPr="0060104D">
        <w:rPr>
          <w:rFonts w:cs="Calibri"/>
          <w:b/>
          <w:bCs/>
          <w:sz w:val="32"/>
          <w:szCs w:val="32"/>
          <w:rtl/>
        </w:rPr>
        <w:t xml:space="preserve"> מרכזית</w:t>
      </w:r>
      <w:r w:rsidR="00B9596E" w:rsidRPr="0060104D">
        <w:rPr>
          <w:rFonts w:cs="Calibri"/>
          <w:b/>
          <w:bCs/>
          <w:sz w:val="32"/>
          <w:szCs w:val="32"/>
          <w:rtl/>
        </w:rPr>
        <w:t>:</w:t>
      </w:r>
      <w:r w:rsidR="007C3E3D" w:rsidRPr="0060104D">
        <w:rPr>
          <w:rFonts w:cs="Calibri"/>
          <w:b/>
          <w:bCs/>
          <w:sz w:val="36"/>
          <w:szCs w:val="36"/>
          <w:rtl/>
        </w:rPr>
        <w:t xml:space="preserve"> </w:t>
      </w:r>
      <w:r w:rsidR="006223DF">
        <w:rPr>
          <w:rFonts w:cs="Calibri" w:hint="cs"/>
          <w:b/>
          <w:bCs/>
          <w:sz w:val="36"/>
          <w:szCs w:val="36"/>
          <w:rtl/>
        </w:rPr>
        <w:t xml:space="preserve">איך </w:t>
      </w:r>
      <w:r w:rsidR="005E28C4">
        <w:rPr>
          <w:rFonts w:cs="Calibri" w:hint="cs"/>
          <w:b/>
          <w:bCs/>
          <w:sz w:val="36"/>
          <w:szCs w:val="36"/>
          <w:rtl/>
        </w:rPr>
        <w:t>אנחנו נותנים מענה לא.נשים השקופים.ות בשבט בתהליך ובמחנה הקיץ?</w:t>
      </w:r>
    </w:p>
    <w:p w14:paraId="16D3AAAE" w14:textId="4DB3AB8F" w:rsidR="00837F71" w:rsidRPr="0060104D" w:rsidRDefault="00837F71" w:rsidP="007D70FE">
      <w:pPr>
        <w:spacing w:after="0"/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 xml:space="preserve">זמן הפעילות: </w:t>
      </w:r>
      <w:r w:rsidR="00154F92">
        <w:rPr>
          <w:rFonts w:cs="Calibri" w:hint="cs"/>
          <w:b/>
          <w:bCs/>
          <w:rtl/>
        </w:rPr>
        <w:t>90</w:t>
      </w:r>
      <w:r w:rsidR="00314BC5">
        <w:rPr>
          <w:rFonts w:cs="Calibri" w:hint="cs"/>
          <w:b/>
          <w:bCs/>
          <w:rtl/>
        </w:rPr>
        <w:t xml:space="preserve"> </w:t>
      </w:r>
      <w:r w:rsidRPr="0060104D">
        <w:rPr>
          <w:rFonts w:cs="Calibri"/>
          <w:b/>
          <w:bCs/>
          <w:rtl/>
        </w:rPr>
        <w:t xml:space="preserve">דק' | מס' הנספחים: </w:t>
      </w:r>
    </w:p>
    <w:p w14:paraId="1F996FB6" w14:textId="77777777" w:rsidR="00A31A72" w:rsidRDefault="00837F71" w:rsidP="007D70FE">
      <w:pPr>
        <w:pStyle w:val="a9"/>
        <w:spacing w:after="0"/>
        <w:ind w:left="-625" w:right="-426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 xml:space="preserve">מסר: </w:t>
      </w:r>
      <w:r w:rsidR="005417EB">
        <w:rPr>
          <w:rFonts w:cs="Calibri" w:hint="cs"/>
          <w:b/>
          <w:bCs/>
          <w:rtl/>
        </w:rPr>
        <w:t xml:space="preserve">תהליך הקיץ בשבט ומחנה הקיץ הם הזדמנויות </w:t>
      </w:r>
      <w:r w:rsidR="002416A3">
        <w:rPr>
          <w:rFonts w:cs="Calibri" w:hint="cs"/>
          <w:b/>
          <w:bCs/>
          <w:rtl/>
        </w:rPr>
        <w:t>מעולות לכלל החניכים.ות והשכבגיסטים.ות שלנו להתנסות ולהתפתח</w:t>
      </w:r>
      <w:r w:rsidR="002F4BA4">
        <w:rPr>
          <w:rFonts w:cs="Calibri" w:hint="cs"/>
          <w:b/>
          <w:bCs/>
          <w:rtl/>
        </w:rPr>
        <w:t xml:space="preserve">: מקצועית, ערכית, </w:t>
      </w:r>
      <w:r w:rsidR="003B19BA">
        <w:rPr>
          <w:rFonts w:cs="Calibri" w:hint="cs"/>
          <w:b/>
          <w:bCs/>
          <w:rtl/>
        </w:rPr>
        <w:t>חברתית וצופית.</w:t>
      </w:r>
    </w:p>
    <w:p w14:paraId="498CD629" w14:textId="6C1823A7" w:rsidR="003D2F24" w:rsidRPr="0060104D" w:rsidRDefault="00B04115" w:rsidP="007D70FE">
      <w:pPr>
        <w:pStyle w:val="a9"/>
        <w:spacing w:after="0"/>
        <w:ind w:left="-625" w:right="-426"/>
        <w:rPr>
          <w:rFonts w:cs="Calibri"/>
          <w:b/>
          <w:bCs/>
          <w:rtl/>
        </w:rPr>
      </w:pPr>
      <w:r>
        <w:rPr>
          <w:rFonts w:cs="Calibri" w:hint="cs"/>
          <w:b/>
          <w:bCs/>
          <w:rtl/>
        </w:rPr>
        <w:t xml:space="preserve">בעת העבודה על תהליך הקיץ ועל המחנה חשוב </w:t>
      </w:r>
      <w:r w:rsidR="00F02BA4">
        <w:rPr>
          <w:rFonts w:cs="Calibri" w:hint="cs"/>
          <w:b/>
          <w:bCs/>
          <w:rtl/>
        </w:rPr>
        <w:t xml:space="preserve">להבין - </w:t>
      </w:r>
      <w:r w:rsidR="00C91CD3">
        <w:rPr>
          <w:rFonts w:cs="Calibri" w:hint="cs"/>
          <w:b/>
          <w:bCs/>
          <w:rtl/>
        </w:rPr>
        <w:t xml:space="preserve">האם אנחנו מאפשרים </w:t>
      </w:r>
      <w:r w:rsidR="000261AF">
        <w:rPr>
          <w:rFonts w:cs="Calibri" w:hint="cs"/>
          <w:b/>
          <w:bCs/>
          <w:rtl/>
        </w:rPr>
        <w:t>לכל חניכ.ה ושכבגיסט.ית את ההזדמנות להתפתח בכל אחד מהתחומים</w:t>
      </w:r>
      <w:r w:rsidR="00FA2599">
        <w:rPr>
          <w:rFonts w:cs="Calibri" w:hint="cs"/>
          <w:b/>
          <w:bCs/>
          <w:rtl/>
        </w:rPr>
        <w:t>?</w:t>
      </w:r>
      <w:r w:rsidR="000261AF">
        <w:rPr>
          <w:rFonts w:cs="Calibri" w:hint="cs"/>
          <w:b/>
          <w:bCs/>
          <w:rtl/>
        </w:rPr>
        <w:t xml:space="preserve"> האם אנחנו מאפשרים תהליך </w:t>
      </w:r>
      <w:r w:rsidR="00A31A72">
        <w:rPr>
          <w:rFonts w:cs="Calibri" w:hint="cs"/>
          <w:b/>
          <w:bCs/>
          <w:rtl/>
        </w:rPr>
        <w:t>תואם יכולות לכלל החניכים.ות ובפרט לחניכים.ות המ</w:t>
      </w:r>
      <w:r w:rsidR="00690C4A">
        <w:rPr>
          <w:rFonts w:cs="Calibri" w:hint="cs"/>
          <w:b/>
          <w:bCs/>
          <w:rtl/>
        </w:rPr>
        <w:t>שת</w:t>
      </w:r>
      <w:r w:rsidR="00A31A72">
        <w:rPr>
          <w:rFonts w:cs="Calibri" w:hint="cs"/>
          <w:b/>
          <w:bCs/>
          <w:rtl/>
        </w:rPr>
        <w:t>לבים.ות</w:t>
      </w:r>
      <w:r w:rsidR="00FA2599">
        <w:rPr>
          <w:rFonts w:cs="Calibri" w:hint="cs"/>
          <w:b/>
          <w:bCs/>
          <w:rtl/>
        </w:rPr>
        <w:t>?</w:t>
      </w:r>
    </w:p>
    <w:p w14:paraId="1838C493" w14:textId="7C3B02A4" w:rsidR="00300F26" w:rsidRDefault="00837F71" w:rsidP="007D70FE">
      <w:pPr>
        <w:spacing w:after="0"/>
        <w:ind w:left="-625" w:right="-851"/>
        <w:rPr>
          <w:rFonts w:cs="Calibri"/>
          <w:b/>
          <w:bCs/>
          <w:color w:val="FFFFFF" w:themeColor="background1"/>
          <w:highlight w:val="red"/>
          <w:rtl/>
        </w:rPr>
      </w:pPr>
      <w:r w:rsidRPr="0060104D">
        <w:rPr>
          <w:rFonts w:cs="Calibri"/>
          <w:b/>
          <w:bCs/>
          <w:color w:val="FFFFFF" w:themeColor="background1"/>
          <w:highlight w:val="red"/>
          <w:rtl/>
        </w:rPr>
        <w:t xml:space="preserve">מתודה 1: </w:t>
      </w:r>
      <w:r w:rsidR="00AA7233">
        <w:rPr>
          <w:rFonts w:cs="Calibri" w:hint="cs"/>
          <w:b/>
          <w:bCs/>
          <w:color w:val="FFFFFF" w:themeColor="background1"/>
          <w:highlight w:val="red"/>
          <w:rtl/>
        </w:rPr>
        <w:t>התבוננות</w:t>
      </w:r>
    </w:p>
    <w:p w14:paraId="40453A42" w14:textId="24688CA4" w:rsidR="00837F71" w:rsidRDefault="00300F26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 w:rsidRPr="008A78CC">
        <w:rPr>
          <w:rFonts w:cs="Calibri" w:hint="cs"/>
          <w:rtl/>
        </w:rPr>
        <w:t>מי הם</w:t>
      </w:r>
      <w:r w:rsidR="00154F92">
        <w:rPr>
          <w:rFonts w:cs="Calibri" w:hint="cs"/>
          <w:rtl/>
        </w:rPr>
        <w:t>ן</w:t>
      </w:r>
      <w:r w:rsidRPr="008A78CC">
        <w:rPr>
          <w:rFonts w:cs="Calibri" w:hint="cs"/>
          <w:rtl/>
        </w:rPr>
        <w:t xml:space="preserve"> הא</w:t>
      </w:r>
      <w:r w:rsidR="00154F92">
        <w:rPr>
          <w:rFonts w:cs="Calibri" w:hint="cs"/>
          <w:rtl/>
        </w:rPr>
        <w:t>.</w:t>
      </w:r>
      <w:r w:rsidRPr="008A78CC">
        <w:rPr>
          <w:rFonts w:cs="Calibri" w:hint="cs"/>
          <w:rtl/>
        </w:rPr>
        <w:t>נשים השקופים</w:t>
      </w:r>
      <w:r w:rsidR="00154F92">
        <w:rPr>
          <w:rFonts w:cs="Calibri" w:hint="cs"/>
          <w:rtl/>
        </w:rPr>
        <w:t>.ות</w:t>
      </w:r>
      <w:r w:rsidRPr="008A78CC">
        <w:rPr>
          <w:rFonts w:cs="Calibri" w:hint="cs"/>
          <w:rtl/>
        </w:rPr>
        <w:t xml:space="preserve"> אצלי בשבט?</w:t>
      </w:r>
    </w:p>
    <w:p w14:paraId="6E3B0543" w14:textId="222CAAAE" w:rsidR="005A0C21" w:rsidRDefault="00040169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מה אומר המושג "א.נשים שקופים.ות?"</w:t>
      </w:r>
    </w:p>
    <w:p w14:paraId="569DE8E4" w14:textId="77777777" w:rsidR="004D2C12" w:rsidRPr="004D2C12" w:rsidRDefault="004D2C12" w:rsidP="007D70FE">
      <w:pPr>
        <w:spacing w:after="0"/>
        <w:ind w:right="-851"/>
        <w:rPr>
          <w:rFonts w:cs="Calibri"/>
        </w:rPr>
      </w:pPr>
    </w:p>
    <w:p w14:paraId="63985B88" w14:textId="66F90C44" w:rsidR="00040169" w:rsidRDefault="00040169" w:rsidP="007D70FE">
      <w:pPr>
        <w:spacing w:after="0"/>
        <w:ind w:left="-625" w:right="-851"/>
        <w:rPr>
          <w:rFonts w:cs="Calibri"/>
          <w:rtl/>
        </w:rPr>
      </w:pPr>
      <w:r>
        <w:rPr>
          <w:rFonts w:cs="Calibri" w:hint="cs"/>
          <w:rtl/>
        </w:rPr>
        <w:t>נפתח את ה</w:t>
      </w:r>
      <w:r w:rsidR="004379BC">
        <w:rPr>
          <w:rFonts w:cs="Calibri" w:hint="cs"/>
          <w:rtl/>
        </w:rPr>
        <w:t>חוברת בנספח ההתבוננות ושם יענו המרכזים.ות על השאלות:</w:t>
      </w:r>
    </w:p>
    <w:p w14:paraId="027A1B56" w14:textId="2FB0769B" w:rsidR="004D2C12" w:rsidRDefault="004D2C12" w:rsidP="007D70FE">
      <w:pPr>
        <w:spacing w:after="0"/>
        <w:ind w:left="-625" w:right="-851"/>
        <w:rPr>
          <w:rFonts w:cs="Calibri"/>
          <w:rtl/>
        </w:rPr>
      </w:pPr>
      <w:r>
        <w:rPr>
          <w:rFonts w:cs="Calibri" w:hint="cs"/>
          <w:rtl/>
        </w:rPr>
        <w:t>כל אחת/ד תחשוב על חניכ.ה שקופה בשבט (ד-ט), אם אין להם אז על שכבגיסט.ית שקופ</w:t>
      </w:r>
      <w:r w:rsidR="00154F92">
        <w:rPr>
          <w:rFonts w:cs="Calibri" w:hint="cs"/>
          <w:rtl/>
        </w:rPr>
        <w:t>.</w:t>
      </w:r>
      <w:r>
        <w:rPr>
          <w:rFonts w:cs="Calibri" w:hint="cs"/>
          <w:rtl/>
        </w:rPr>
        <w:t>ה, אם לא עולה להם</w:t>
      </w:r>
      <w:r w:rsidR="00154F92">
        <w:rPr>
          <w:rFonts w:cs="Calibri" w:hint="cs"/>
          <w:rtl/>
        </w:rPr>
        <w:t>ן</w:t>
      </w:r>
      <w:r>
        <w:rPr>
          <w:rFonts w:cs="Calibri" w:hint="cs"/>
          <w:rtl/>
        </w:rPr>
        <w:t xml:space="preserve"> אז על עצמםן/מישהו מהקבוצה שלהם</w:t>
      </w:r>
      <w:r w:rsidR="00154F92">
        <w:rPr>
          <w:rFonts w:cs="Calibri" w:hint="cs"/>
          <w:rtl/>
        </w:rPr>
        <w:t>ן</w:t>
      </w:r>
      <w:r>
        <w:rPr>
          <w:rFonts w:cs="Calibri" w:hint="cs"/>
          <w:rtl/>
        </w:rPr>
        <w:t xml:space="preserve"> בזמן שהיו חניכים.</w:t>
      </w:r>
      <w:r w:rsidR="00154F92">
        <w:rPr>
          <w:rFonts w:cs="Calibri" w:hint="cs"/>
          <w:rtl/>
        </w:rPr>
        <w:t>ות.</w:t>
      </w:r>
    </w:p>
    <w:p w14:paraId="217761C0" w14:textId="77777777" w:rsidR="004D2C12" w:rsidRDefault="004D2C12" w:rsidP="007D70FE">
      <w:pPr>
        <w:spacing w:after="0"/>
        <w:ind w:left="-625" w:right="-851"/>
        <w:rPr>
          <w:rFonts w:cs="Calibri"/>
          <w:rtl/>
        </w:rPr>
      </w:pPr>
      <w:r>
        <w:rPr>
          <w:rFonts w:cs="Calibri" w:hint="cs"/>
          <w:rtl/>
        </w:rPr>
        <w:t>כל אחת/ד תענה על השאלות:</w:t>
      </w:r>
    </w:p>
    <w:p w14:paraId="7BEDBC5E" w14:textId="5F34ABC6" w:rsidR="004D2C12" w:rsidRDefault="004D2C1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מה מעניין אותי?</w:t>
      </w:r>
      <w:r w:rsidR="00054475">
        <w:rPr>
          <w:rFonts w:cs="Calibri" w:hint="cs"/>
          <w:rtl/>
        </w:rPr>
        <w:t xml:space="preserve"> מי יודע.ת על זה?</w:t>
      </w:r>
    </w:p>
    <w:p w14:paraId="6A606D23" w14:textId="06B791E2" w:rsidR="004D2C12" w:rsidRDefault="004D2C1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במה אני טובה?</w:t>
      </w:r>
      <w:r w:rsidR="00054475">
        <w:rPr>
          <w:rFonts w:cs="Calibri" w:hint="cs"/>
          <w:rtl/>
        </w:rPr>
        <w:t xml:space="preserve"> מי יודע.ת על זה?</w:t>
      </w:r>
    </w:p>
    <w:p w14:paraId="1047D5D3" w14:textId="100EA39A" w:rsidR="004D2C12" w:rsidRDefault="004D2C1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מה מקשה עליי?</w:t>
      </w:r>
      <w:r w:rsidR="00054475">
        <w:rPr>
          <w:rFonts w:cs="Calibri" w:hint="cs"/>
          <w:rtl/>
        </w:rPr>
        <w:t xml:space="preserve"> </w:t>
      </w:r>
      <w:r w:rsidR="00962B1A">
        <w:rPr>
          <w:rFonts w:cs="Calibri" w:hint="cs"/>
          <w:rtl/>
        </w:rPr>
        <w:t xml:space="preserve">מי יודע.ת על זה? ואיך? (כי </w:t>
      </w:r>
      <w:r w:rsidR="00C24037">
        <w:rPr>
          <w:rFonts w:cs="Calibri" w:hint="cs"/>
          <w:rtl/>
        </w:rPr>
        <w:t>אני אף פעם לא מצליחה למצוא זוג כשמתחלקים לפעילות בזוגות?)</w:t>
      </w:r>
    </w:p>
    <w:p w14:paraId="2EE2A7AA" w14:textId="77777777" w:rsidR="004D2C12" w:rsidRDefault="004D2C1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מה אני צריכה מהמדריכ.ה שלי כדי להצליח יותר להתקדם בדברים שאני אוהבת וטובה בהם וכדי להצליח להתגבר על אתגרים אישיים?</w:t>
      </w:r>
    </w:p>
    <w:p w14:paraId="4846FE72" w14:textId="7464C0D1" w:rsidR="004D2C12" w:rsidRDefault="004D2C1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מה ג</w:t>
      </w:r>
      <w:r w:rsidR="00643F8B">
        <w:rPr>
          <w:rFonts w:cs="Calibri" w:hint="cs"/>
          <w:rtl/>
        </w:rPr>
        <w:t>ו</w:t>
      </w:r>
      <w:r>
        <w:rPr>
          <w:rFonts w:cs="Calibri" w:hint="cs"/>
          <w:rtl/>
        </w:rPr>
        <w:t>רם לי להמשיך ולבוא לצופים?</w:t>
      </w:r>
    </w:p>
    <w:p w14:paraId="669C4583" w14:textId="5845F907" w:rsidR="004D2C12" w:rsidRDefault="004D2C1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מה אני צריכ</w:t>
      </w:r>
      <w:r w:rsidR="00643F8B">
        <w:rPr>
          <w:rFonts w:cs="Calibri" w:hint="cs"/>
          <w:rtl/>
        </w:rPr>
        <w:t>.</w:t>
      </w:r>
      <w:r>
        <w:rPr>
          <w:rFonts w:cs="Calibri" w:hint="cs"/>
          <w:rtl/>
        </w:rPr>
        <w:t xml:space="preserve">ה שיקרה </w:t>
      </w:r>
      <w:r w:rsidR="003D577A">
        <w:rPr>
          <w:rFonts w:cs="Calibri" w:hint="cs"/>
          <w:rtl/>
        </w:rPr>
        <w:t xml:space="preserve">(ולא קורה היום) </w:t>
      </w:r>
      <w:r>
        <w:rPr>
          <w:rFonts w:cs="Calibri" w:hint="cs"/>
          <w:rtl/>
        </w:rPr>
        <w:t>כדי שארגיש שהפעילות משמעותית ולא אחליט לוותר?</w:t>
      </w:r>
    </w:p>
    <w:p w14:paraId="62680803" w14:textId="04481512" w:rsidR="009009B7" w:rsidRDefault="009009B7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אילו פעילויות יש בתהליך הקיץ ובמחנה שמביאות את היכולות שלי לידי ביטוי?</w:t>
      </w:r>
    </w:p>
    <w:p w14:paraId="74F1D801" w14:textId="48B1F3EC" w:rsidR="009009B7" w:rsidRPr="00D54DA0" w:rsidRDefault="009009B7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איזו הכנה </w:t>
      </w:r>
      <w:r w:rsidRPr="009B0429">
        <w:rPr>
          <w:rFonts w:cs="Calibri" w:hint="cs"/>
          <w:b/>
          <w:bCs/>
          <w:rtl/>
        </w:rPr>
        <w:t>אני</w:t>
      </w:r>
      <w:r>
        <w:rPr>
          <w:rFonts w:cs="Calibri" w:hint="cs"/>
          <w:rtl/>
        </w:rPr>
        <w:t xml:space="preserve"> צריכה לפעילו</w:t>
      </w:r>
      <w:r w:rsidR="009B0429">
        <w:rPr>
          <w:rFonts w:cs="Calibri" w:hint="cs"/>
          <w:rtl/>
        </w:rPr>
        <w:t>יות האלו?</w:t>
      </w:r>
    </w:p>
    <w:p w14:paraId="64444984" w14:textId="77777777" w:rsidR="004D2C12" w:rsidRPr="004D2C12" w:rsidRDefault="004D2C12" w:rsidP="007D70FE">
      <w:pPr>
        <w:spacing w:after="0"/>
        <w:ind w:right="-851"/>
        <w:rPr>
          <w:rFonts w:cs="Calibri"/>
          <w:rtl/>
        </w:rPr>
      </w:pPr>
    </w:p>
    <w:p w14:paraId="27EED607" w14:textId="36A6EB51" w:rsidR="00837F71" w:rsidRPr="0060104D" w:rsidRDefault="00837F71" w:rsidP="007D70FE">
      <w:pPr>
        <w:spacing w:after="0"/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 xml:space="preserve">הערה למדריך.ה- </w:t>
      </w:r>
      <w:r w:rsidR="009703C9" w:rsidRPr="0060104D">
        <w:rPr>
          <w:rFonts w:cs="Calibri"/>
          <w:b/>
          <w:bCs/>
          <w:rtl/>
        </w:rPr>
        <w:t xml:space="preserve"> </w:t>
      </w:r>
      <w:r w:rsidR="0070171A">
        <w:rPr>
          <w:rFonts w:cs="Calibri" w:hint="cs"/>
          <w:b/>
          <w:bCs/>
          <w:rtl/>
        </w:rPr>
        <w:t xml:space="preserve">כדי ליצור שפה משותפת במקרה זה חניכ.ה שקופה = חניכ.ה </w:t>
      </w:r>
      <w:r w:rsidR="00D03963">
        <w:rPr>
          <w:rFonts w:cs="Calibri" w:hint="cs"/>
          <w:b/>
          <w:bCs/>
          <w:rtl/>
        </w:rPr>
        <w:t>שבא לידי ביטוי עם החוזקות האישיות שלו אל מול הקבוצה.</w:t>
      </w:r>
      <w:r w:rsidR="00AC4881">
        <w:rPr>
          <w:rFonts w:cs="Calibri"/>
          <w:b/>
          <w:bCs/>
          <w:rtl/>
        </w:rPr>
        <w:br/>
      </w:r>
      <w:r w:rsidR="00AC4881">
        <w:rPr>
          <w:rFonts w:cs="Calibri" w:hint="cs"/>
          <w:b/>
          <w:bCs/>
          <w:rtl/>
        </w:rPr>
        <w:t xml:space="preserve">באופן כללי </w:t>
      </w:r>
      <w:r w:rsidR="00EC414E">
        <w:rPr>
          <w:rFonts w:cs="Calibri" w:hint="cs"/>
          <w:b/>
          <w:bCs/>
          <w:rtl/>
        </w:rPr>
        <w:t xml:space="preserve">חניכ.ה שקופה = </w:t>
      </w:r>
      <w:r w:rsidR="00EA3919">
        <w:rPr>
          <w:rFonts w:cs="Calibri" w:hint="cs"/>
          <w:b/>
          <w:bCs/>
          <w:rtl/>
        </w:rPr>
        <w:t xml:space="preserve">חניכ.ה בלי ציר פיתוח אישי </w:t>
      </w:r>
      <w:r w:rsidR="00EA3919">
        <w:rPr>
          <w:rFonts w:cs="Calibri"/>
          <w:b/>
          <w:bCs/>
          <w:rtl/>
        </w:rPr>
        <w:t>–</w:t>
      </w:r>
      <w:r w:rsidR="00EA3919">
        <w:rPr>
          <w:rFonts w:cs="Calibri" w:hint="cs"/>
          <w:b/>
          <w:bCs/>
          <w:rtl/>
        </w:rPr>
        <w:t xml:space="preserve"> המדריכ.ה לא מכירה את תחומי העניין שלה, </w:t>
      </w:r>
      <w:r w:rsidR="001C0D20">
        <w:rPr>
          <w:rFonts w:cs="Calibri" w:hint="cs"/>
          <w:b/>
          <w:bCs/>
          <w:rtl/>
        </w:rPr>
        <w:t xml:space="preserve">את הדברים שהיא טובה בהם </w:t>
      </w:r>
      <w:r w:rsidR="002D5FC0">
        <w:rPr>
          <w:rFonts w:cs="Calibri" w:hint="cs"/>
          <w:b/>
          <w:bCs/>
          <w:rtl/>
        </w:rPr>
        <w:t>ומאפשרת לה לחוות חוויות שהן היא יכולה להביא את החוזקות שלה לידי ביטוי.</w:t>
      </w:r>
    </w:p>
    <w:p w14:paraId="52977169" w14:textId="29C25FF1" w:rsidR="00837F71" w:rsidRPr="0060104D" w:rsidRDefault="00C94039" w:rsidP="007D70FE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  <w:r w:rsidRPr="0060104D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E38ADFE" wp14:editId="2CACDDCE">
                <wp:simplePos x="0" y="0"/>
                <wp:positionH relativeFrom="page">
                  <wp:align>left</wp:align>
                </wp:positionH>
                <wp:positionV relativeFrom="paragraph">
                  <wp:posOffset>139465</wp:posOffset>
                </wp:positionV>
                <wp:extent cx="2349500" cy="281729"/>
                <wp:effectExtent l="0" t="0" r="0" b="4445"/>
                <wp:wrapNone/>
                <wp:docPr id="563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281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6A204" w14:textId="77D321FA" w:rsidR="00837F71" w:rsidRPr="00205207" w:rsidRDefault="00837F71" w:rsidP="00837F71">
                            <w:pPr>
                              <w:ind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38ADFE" id="_x0000_t202" coordsize="21600,21600" o:spt="202" path="m,l,21600r21600,l21600,xe">
                <v:stroke joinstyle="miter"/>
                <v:path gradientshapeok="t" o:connecttype="rect"/>
              </v:shapetype>
              <v:shape id="תיבת טקסט 14" o:spid="_x0000_s1026" type="#_x0000_t202" style="position:absolute;left:0;text-align:left;margin-left:0;margin-top:11pt;width:185pt;height:22.2pt;z-index:251658249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" filled="f" stroked="f" strokeweight=".5pt">
                <v:textbox>
                  <w:txbxContent>
                    <w:p w14:paraId="10F6A204" w14:textId="77D321FA" w:rsidR="00837F71" w:rsidRPr="00205207" w:rsidRDefault="00837F71" w:rsidP="00837F71">
                      <w:pPr>
                        <w:ind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37F71"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22E6E11" wp14:editId="0E0F8ADD">
                <wp:simplePos x="0" y="0"/>
                <wp:positionH relativeFrom="margin">
                  <wp:posOffset>-276225</wp:posOffset>
                </wp:positionH>
                <wp:positionV relativeFrom="paragraph">
                  <wp:posOffset>95885</wp:posOffset>
                </wp:positionV>
                <wp:extent cx="6008370" cy="460375"/>
                <wp:effectExtent l="0" t="0" r="11430" b="0"/>
                <wp:wrapNone/>
                <wp:docPr id="519" name="קבוצה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60375"/>
                          <a:chOff x="0" y="0"/>
                          <a:chExt cx="6010275" cy="543589"/>
                        </a:xfrm>
                      </wpg:grpSpPr>
                      <wpg:grpSp>
                        <wpg:cNvPr id="520" name="קבוצה 3"/>
                        <wpg:cNvGrpSpPr/>
                        <wpg:grpSpPr>
                          <a:xfrm>
                            <a:off x="0" y="0"/>
                            <a:ext cx="6010275" cy="543589"/>
                            <a:chOff x="0" y="0"/>
                            <a:chExt cx="6010275" cy="543646"/>
                          </a:xfrm>
                        </wpg:grpSpPr>
                        <wpg:grpSp>
                          <wpg:cNvPr id="521" name="קבוצה 4"/>
                          <wpg:cNvGrpSpPr/>
                          <wpg:grpSpPr>
                            <a:xfrm>
                              <a:off x="0" y="0"/>
                              <a:ext cx="6010275" cy="373380"/>
                              <a:chOff x="0" y="7951"/>
                              <a:chExt cx="6010662" cy="373712"/>
                            </a:xfrm>
                          </wpg:grpSpPr>
                          <wps:wsp>
                            <wps:cNvPr id="522" name="מחבר ישר 5"/>
                            <wps:cNvCnPr/>
                            <wps:spPr>
                              <a:xfrm flipH="1" flipV="1">
                                <a:off x="0" y="7952"/>
                                <a:ext cx="601066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3" name="מחבר ישר 6"/>
                            <wps:cNvCnPr/>
                            <wps:spPr>
                              <a:xfrm>
                                <a:off x="5125643" y="7951"/>
                                <a:ext cx="0" cy="37371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4" name="מחבר ישר 7"/>
                            <wps:cNvCnPr/>
                            <wps:spPr>
                              <a:xfrm>
                                <a:off x="1735914" y="7952"/>
                                <a:ext cx="0" cy="37371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25" name="תיבת טקסט 13"/>
                          <wps:cNvSpPr txBox="1"/>
                          <wps:spPr>
                            <a:xfrm>
                              <a:off x="1749299" y="31757"/>
                              <a:ext cx="3068407" cy="5118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C31330" w14:textId="77777777" w:rsidR="00837F71" w:rsidRPr="00205207" w:rsidRDefault="00837F71" w:rsidP="00837F71">
                                <w:pPr>
                                  <w:ind w:left="-140" w:right="-142"/>
                                  <w:rPr>
                                    <w:rFonts w:ascii="Alef" w:hAnsi="Alef" w:cs="Alef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6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7" t="71362" r="34606" b="24164"/>
                          <a:stretch/>
                        </pic:blipFill>
                        <pic:spPr bwMode="auto">
                          <a:xfrm>
                            <a:off x="5645426" y="15902"/>
                            <a:ext cx="32575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תמונה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4" t="71247" r="42214" b="24162"/>
                          <a:stretch/>
                        </pic:blipFill>
                        <pic:spPr bwMode="auto">
                          <a:xfrm>
                            <a:off x="4803752" y="47708"/>
                            <a:ext cx="2927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תמונה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0" t="71421" r="54716" b="24566"/>
                          <a:stretch/>
                        </pic:blipFill>
                        <pic:spPr bwMode="auto">
                          <a:xfrm>
                            <a:off x="1463342" y="79512"/>
                            <a:ext cx="227330" cy="24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E6E11" id="קבוצה 519" o:spid="_x0000_s1027" style="position:absolute;left:0;text-align:left;margin-left:-21.75pt;margin-top:7.55pt;width:473.1pt;height:36.25pt;z-index:251658247;mso-position-horizontal-relative:margin;mso-width-relative:margin;mso-height-relative:margin" coordsize="6010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">
                <v:group id="קבוצה 3" o:spid="_x0000_s1028" style="position:absolute;width:60102;height:5435" coordsize="60102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group id="קבוצה 4" o:spid="_x0000_s1029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<v:line id="מחבר ישר 5" o:spid="_x0000_s1030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" strokecolor="gray [1629]" strokeweight="1.5pt"/>
                    <v:line id="מחבר ישר 6" o:spid="_x0000_s1031" style="position:absolute;visibility:visible;mso-wrap-style:square" from="51256,79" to="5125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" strokecolor="gray [1629]" strokeweight="1.5pt"/>
                    <v:line id="מחבר ישר 7" o:spid="_x0000_s1032" style="position:absolute;visibility:visible;mso-wrap-style:square" from="17359,79" to="1735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" strokecolor="gray [1629]" strokeweight="1.5pt"/>
                  </v:group>
                  <v:shape id="_x0000_s1033" type="#_x0000_t202" style="position:absolute;left:17492;top:317;width:30685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" fillcolor="white [3201]" stroked="f" strokeweight=".5pt">
                    <v:textbox>
                      <w:txbxContent>
                        <w:p w14:paraId="2CC31330" w14:textId="77777777" w:rsidR="00837F71" w:rsidRPr="00205207" w:rsidRDefault="00837F71" w:rsidP="00837F71">
                          <w:pPr>
                            <w:ind w:left="-140" w:right="-142"/>
                            <w:rPr>
                              <w:rFonts w:ascii="Alef" w:hAnsi="Alef" w:cs="Alef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7" o:spid="_x0000_s1034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">
                  <v:imagedata r:id="rId11" o:title="" croptop="46768f" cropbottom="15836f" cropleft="41358f" cropright="22679f"/>
                </v:shape>
                <v:shape id="תמונה 21" o:spid="_x0000_s1035" type="#_x0000_t75" style="position:absolute;left:48037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">
                  <v:imagedata r:id="rId11" o:title="" croptop="46692f" cropbottom="15835f" cropleft="36139f" cropright="27665f"/>
                </v:shape>
                <v:shape id="תמונה 30" o:spid="_x0000_s1036" type="#_x0000_t75" style="position:absolute;left:14633;top:795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">
                  <v:imagedata r:id="rId11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  <w:r w:rsidR="00837F71" w:rsidRPr="0060104D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FDD0EB" wp14:editId="2C449AC5">
                <wp:simplePos x="0" y="0"/>
                <wp:positionH relativeFrom="column">
                  <wp:posOffset>4844063</wp:posOffset>
                </wp:positionH>
                <wp:positionV relativeFrom="paragraph">
                  <wp:posOffset>135020</wp:posOffset>
                </wp:positionV>
                <wp:extent cx="723109" cy="276101"/>
                <wp:effectExtent l="0" t="0" r="0" b="0"/>
                <wp:wrapNone/>
                <wp:docPr id="529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09" cy="276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E000E" w14:textId="350F218E" w:rsidR="00837F71" w:rsidRPr="00205207" w:rsidRDefault="009703C9" w:rsidP="00837F71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>15 דק'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DD0EB" id="תיבת טקסט 12" o:spid="_x0000_s1037" type="#_x0000_t202" style="position:absolute;left:0;text-align:left;margin-left:381.4pt;margin-top:10.65pt;width:56.95pt;height:21.7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" filled="f" stroked="f" strokeweight=".5pt">
                <v:textbox>
                  <w:txbxContent>
                    <w:p w14:paraId="3F5E000E" w14:textId="350F218E" w:rsidR="00837F71" w:rsidRPr="00205207" w:rsidRDefault="009703C9" w:rsidP="00837F71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>15 דק'</w:t>
                      </w:r>
                    </w:p>
                  </w:txbxContent>
                </v:textbox>
              </v:shape>
            </w:pict>
          </mc:Fallback>
        </mc:AlternateContent>
      </w:r>
    </w:p>
    <w:p w14:paraId="42BBBE1F" w14:textId="77777777" w:rsidR="00837F71" w:rsidRPr="0060104D" w:rsidRDefault="00837F71" w:rsidP="007D70FE">
      <w:pPr>
        <w:spacing w:after="0"/>
        <w:ind w:right="-851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6C3F0F53" w14:textId="4A3BE1B5" w:rsidR="00545A0C" w:rsidRDefault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438F0499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68408D07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36EE0EEF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09D319F9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22CD1A4C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2CD789C3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41D49E67" w14:textId="77777777" w:rsidR="00545A0C" w:rsidRDefault="00545A0C" w:rsidP="00545A0C">
      <w:pPr>
        <w:bidi w:val="0"/>
        <w:spacing w:after="0" w:line="240" w:lineRule="auto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</w:p>
    <w:p w14:paraId="389A4284" w14:textId="0A57FAD9" w:rsidR="00837F71" w:rsidRPr="006C4AFB" w:rsidRDefault="00837F71" w:rsidP="007D70FE">
      <w:pPr>
        <w:spacing w:after="0"/>
        <w:ind w:left="-625" w:right="-851"/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</w:pPr>
      <w:r w:rsidRPr="0060104D">
        <w:rPr>
          <w:rFonts w:cs="Calibri"/>
          <w:b/>
          <w:bCs/>
          <w:color w:val="FFFFFF" w:themeColor="background1"/>
          <w:sz w:val="24"/>
          <w:szCs w:val="24"/>
          <w:highlight w:val="red"/>
          <w:rtl/>
        </w:rPr>
        <w:lastRenderedPageBreak/>
        <w:t>מתודה 2</w:t>
      </w:r>
      <w:r w:rsidR="006C4AFB" w:rsidRPr="006C4AFB">
        <w:rPr>
          <w:rFonts w:cs="Calibri" w:hint="cs"/>
          <w:b/>
          <w:bCs/>
          <w:color w:val="FFFFFF" w:themeColor="background1"/>
          <w:sz w:val="24"/>
          <w:szCs w:val="24"/>
          <w:highlight w:val="red"/>
          <w:rtl/>
        </w:rPr>
        <w:t xml:space="preserve">: </w:t>
      </w:r>
      <w:r w:rsidR="00E45D10">
        <w:rPr>
          <w:rFonts w:cs="Calibri" w:hint="cs"/>
          <w:b/>
          <w:bCs/>
          <w:color w:val="FFFFFF" w:themeColor="background1"/>
          <w:sz w:val="24"/>
          <w:szCs w:val="24"/>
          <w:highlight w:val="red"/>
          <w:rtl/>
        </w:rPr>
        <w:t xml:space="preserve">שיתוף </w:t>
      </w:r>
    </w:p>
    <w:p w14:paraId="5EC9D6B2" w14:textId="63685AA3" w:rsidR="005E43BB" w:rsidRDefault="004F65CD" w:rsidP="007D70FE">
      <w:pPr>
        <w:spacing w:after="0"/>
        <w:ind w:left="-625" w:right="-851"/>
        <w:rPr>
          <w:rFonts w:cs="Calibri"/>
          <w:rtl/>
        </w:rPr>
      </w:pPr>
      <w:r>
        <w:rPr>
          <w:rFonts w:cs="Calibri" w:hint="cs"/>
          <w:rtl/>
        </w:rPr>
        <w:t>נחזור למליאה</w:t>
      </w:r>
      <w:r w:rsidR="006166E5">
        <w:rPr>
          <w:rFonts w:cs="Calibri" w:hint="cs"/>
          <w:rtl/>
        </w:rPr>
        <w:t>, שם יציגו בקצרה את דמות החניך אותה בחרו (שכבה, אופי כללי)</w:t>
      </w:r>
      <w:r w:rsidR="00EF236B">
        <w:rPr>
          <w:rFonts w:cs="Calibri" w:hint="cs"/>
          <w:rtl/>
        </w:rPr>
        <w:t xml:space="preserve"> ולענות על אחת השאלות:</w:t>
      </w:r>
    </w:p>
    <w:p w14:paraId="759993FC" w14:textId="77777777" w:rsidR="00545A0C" w:rsidRDefault="004D5FC1" w:rsidP="00545A0C">
      <w:pPr>
        <w:pStyle w:val="a9"/>
        <w:numPr>
          <w:ilvl w:val="0"/>
          <w:numId w:val="25"/>
        </w:numPr>
        <w:spacing w:after="0"/>
        <w:ind w:right="-851"/>
        <w:rPr>
          <w:rFonts w:cs="Calibri"/>
        </w:rPr>
      </w:pPr>
      <w:r w:rsidRPr="00545A0C">
        <w:rPr>
          <w:rFonts w:cs="Calibri" w:hint="cs"/>
          <w:rtl/>
        </w:rPr>
        <w:t xml:space="preserve">מה </w:t>
      </w:r>
      <w:r w:rsidR="000D1D22" w:rsidRPr="00545A0C">
        <w:rPr>
          <w:rFonts w:cs="Calibri" w:hint="cs"/>
          <w:rtl/>
        </w:rPr>
        <w:t>גורם</w:t>
      </w:r>
      <w:r w:rsidRPr="00545A0C">
        <w:rPr>
          <w:rFonts w:cs="Calibri" w:hint="cs"/>
          <w:rtl/>
        </w:rPr>
        <w:t xml:space="preserve"> לי</w:t>
      </w:r>
      <w:r w:rsidR="00DB0D08" w:rsidRPr="00545A0C">
        <w:rPr>
          <w:rFonts w:cs="Calibri" w:hint="cs"/>
          <w:rtl/>
        </w:rPr>
        <w:t xml:space="preserve"> להמשיך לבוא לצופים</w:t>
      </w:r>
    </w:p>
    <w:p w14:paraId="6F45C533" w14:textId="77777777" w:rsidR="00545A0C" w:rsidRDefault="000A6E82" w:rsidP="00545A0C">
      <w:pPr>
        <w:pStyle w:val="a9"/>
        <w:numPr>
          <w:ilvl w:val="0"/>
          <w:numId w:val="25"/>
        </w:numPr>
        <w:spacing w:after="0"/>
        <w:ind w:right="-851"/>
        <w:rPr>
          <w:rFonts w:cs="Calibri"/>
        </w:rPr>
      </w:pPr>
      <w:r w:rsidRPr="00545A0C">
        <w:rPr>
          <w:rFonts w:cs="Calibri" w:hint="cs"/>
          <w:rtl/>
        </w:rPr>
        <w:t>מה צריך שיקרה כדי שארגיש שהפעילות משמעותית עבורי</w:t>
      </w:r>
    </w:p>
    <w:p w14:paraId="55AF1465" w14:textId="77777777" w:rsidR="00545A0C" w:rsidRDefault="000A6E82" w:rsidP="00545A0C">
      <w:pPr>
        <w:pStyle w:val="a9"/>
        <w:numPr>
          <w:ilvl w:val="0"/>
          <w:numId w:val="25"/>
        </w:numPr>
        <w:spacing w:after="0"/>
        <w:ind w:right="-851"/>
        <w:rPr>
          <w:rFonts w:cs="Calibri"/>
        </w:rPr>
      </w:pPr>
      <w:r w:rsidRPr="00545A0C">
        <w:rPr>
          <w:rFonts w:cs="Calibri" w:hint="cs"/>
          <w:rtl/>
        </w:rPr>
        <w:t>איזו הכנה אני צריכה לפעילות בקיץ</w:t>
      </w:r>
      <w:r w:rsidR="00B76A79" w:rsidRPr="00545A0C">
        <w:rPr>
          <w:rFonts w:cs="Calibri" w:hint="cs"/>
          <w:rtl/>
        </w:rPr>
        <w:t>.</w:t>
      </w:r>
    </w:p>
    <w:p w14:paraId="3E0899CF" w14:textId="589E8DB4" w:rsidR="00EF236B" w:rsidRPr="00545A0C" w:rsidRDefault="00B76A79" w:rsidP="00545A0C">
      <w:pPr>
        <w:spacing w:after="0"/>
        <w:ind w:left="-625" w:right="-851"/>
        <w:rPr>
          <w:rFonts w:cs="Calibri"/>
          <w:rtl/>
        </w:rPr>
      </w:pPr>
      <w:r w:rsidRPr="00545A0C">
        <w:rPr>
          <w:rFonts w:cs="Calibri" w:hint="cs"/>
          <w:rtl/>
        </w:rPr>
        <w:t xml:space="preserve">בלי לחזור </w:t>
      </w:r>
      <w:r w:rsidR="000D1D22" w:rsidRPr="00545A0C">
        <w:rPr>
          <w:rFonts w:cs="Calibri" w:hint="cs"/>
          <w:rtl/>
        </w:rPr>
        <w:t xml:space="preserve">על </w:t>
      </w:r>
      <w:r w:rsidRPr="00545A0C">
        <w:rPr>
          <w:rFonts w:cs="Calibri" w:hint="cs"/>
          <w:rtl/>
        </w:rPr>
        <w:t xml:space="preserve">תשובה </w:t>
      </w:r>
      <w:r w:rsidR="001C19A5" w:rsidRPr="00545A0C">
        <w:rPr>
          <w:rFonts w:cs="Calibri" w:hint="cs"/>
          <w:rtl/>
        </w:rPr>
        <w:t>שכבר עלתה במעגל בנוגע</w:t>
      </w:r>
      <w:r w:rsidRPr="00545A0C">
        <w:rPr>
          <w:rFonts w:cs="Calibri" w:hint="cs"/>
          <w:rtl/>
        </w:rPr>
        <w:t xml:space="preserve"> </w:t>
      </w:r>
      <w:r w:rsidR="001C19A5" w:rsidRPr="00545A0C">
        <w:rPr>
          <w:rFonts w:cs="Calibri" w:hint="cs"/>
          <w:rtl/>
        </w:rPr>
        <w:t xml:space="preserve">לכל </w:t>
      </w:r>
      <w:r w:rsidRPr="00545A0C">
        <w:rPr>
          <w:rFonts w:cs="Calibri" w:hint="cs"/>
          <w:rtl/>
        </w:rPr>
        <w:t xml:space="preserve">אחת מהשאלות </w:t>
      </w:r>
    </w:p>
    <w:p w14:paraId="39CA27A0" w14:textId="77777777" w:rsidR="00A63A4C" w:rsidRPr="008A78CC" w:rsidRDefault="00A63A4C" w:rsidP="00A63A4C">
      <w:pPr>
        <w:spacing w:after="0"/>
        <w:ind w:right="-851"/>
        <w:rPr>
          <w:rFonts w:cs="Calibri"/>
          <w:rtl/>
        </w:rPr>
      </w:pPr>
    </w:p>
    <w:p w14:paraId="31D6C836" w14:textId="40DA8454" w:rsidR="00B9596E" w:rsidRPr="0060104D" w:rsidRDefault="003B7213" w:rsidP="007D70FE">
      <w:pPr>
        <w:spacing w:after="0"/>
        <w:ind w:left="-625" w:right="-851"/>
        <w:rPr>
          <w:rFonts w:cs="Calibri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C51427F" wp14:editId="73D32AD2">
                <wp:simplePos x="0" y="0"/>
                <wp:positionH relativeFrom="column">
                  <wp:posOffset>-571036</wp:posOffset>
                </wp:positionH>
                <wp:positionV relativeFrom="paragraph">
                  <wp:posOffset>347526</wp:posOffset>
                </wp:positionV>
                <wp:extent cx="1716405" cy="325794"/>
                <wp:effectExtent l="0" t="0" r="0" b="0"/>
                <wp:wrapNone/>
                <wp:docPr id="1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25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C7611" w14:textId="77777777" w:rsidR="003B7213" w:rsidRPr="00205207" w:rsidRDefault="003B7213" w:rsidP="003B7213">
                            <w:pPr>
                              <w:ind w:left="-140" w:right="-142"/>
                              <w:rPr>
                                <w:rFonts w:ascii="Alef" w:hAnsi="Alef" w:cs="Alef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427F" id="תיבת טקסט 13" o:spid="_x0000_s1038" type="#_x0000_t202" style="position:absolute;left:0;text-align:left;margin-left:-44.95pt;margin-top:27.35pt;width:135.15pt;height:25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vNMQIAAFs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" fillcolor="white [3201]" stroked="f" strokeweight=".5pt">
                <v:textbox>
                  <w:txbxContent>
                    <w:p w14:paraId="6F1C7611" w14:textId="77777777" w:rsidR="003B7213" w:rsidRPr="00205207" w:rsidRDefault="003B7213" w:rsidP="003B7213">
                      <w:pPr>
                        <w:ind w:left="-140" w:right="-142"/>
                        <w:rPr>
                          <w:rFonts w:ascii="Alef" w:hAnsi="Alef" w:cs="Alef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596E" w:rsidRPr="0060104D">
        <w:rPr>
          <w:rFonts w:cs="Calibri"/>
          <w:b/>
          <w:bCs/>
          <w:rtl/>
        </w:rPr>
        <w:t xml:space="preserve">הערה למדריך.ה- </w:t>
      </w:r>
      <w:r w:rsidR="00A63A4C">
        <w:rPr>
          <w:rFonts w:cs="Calibri" w:hint="cs"/>
          <w:b/>
          <w:bCs/>
          <w:rtl/>
        </w:rPr>
        <w:t>נאסוף על לוח/נייר עיתון</w:t>
      </w:r>
      <w:r w:rsidR="003E1672">
        <w:rPr>
          <w:rFonts w:cs="Calibri" w:hint="cs"/>
          <w:b/>
          <w:bCs/>
          <w:rtl/>
        </w:rPr>
        <w:t xml:space="preserve">: שלבים בהכנה, </w:t>
      </w:r>
      <w:r w:rsidR="009D5BC1">
        <w:rPr>
          <w:rFonts w:cs="Calibri" w:hint="cs"/>
          <w:b/>
          <w:bCs/>
          <w:rtl/>
        </w:rPr>
        <w:t>מה הופ</w:t>
      </w:r>
      <w:r w:rsidR="009539E9">
        <w:rPr>
          <w:rFonts w:cs="Calibri" w:hint="cs"/>
          <w:b/>
          <w:bCs/>
          <w:rtl/>
        </w:rPr>
        <w:t>ך</w:t>
      </w:r>
      <w:r w:rsidR="009D5BC1">
        <w:rPr>
          <w:rFonts w:cs="Calibri" w:hint="cs"/>
          <w:b/>
          <w:bCs/>
          <w:rtl/>
        </w:rPr>
        <w:t xml:space="preserve"> את הפעילות למשמעותית</w:t>
      </w:r>
      <w:r w:rsidR="009539E9">
        <w:rPr>
          <w:rFonts w:cs="Calibri" w:hint="cs"/>
          <w:b/>
          <w:bCs/>
          <w:rtl/>
        </w:rPr>
        <w:t>, התייחסות וסיווג הדברים לפי אופי החניך.</w:t>
      </w:r>
    </w:p>
    <w:p w14:paraId="30AD8E65" w14:textId="5331AD2F" w:rsidR="008A75D6" w:rsidRPr="0060104D" w:rsidRDefault="008A75D6" w:rsidP="007D70FE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  <w:r w:rsidRPr="0060104D">
        <w:rPr>
          <w:rFonts w:cs="Calibr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EFAA10" wp14:editId="615BDF42">
                <wp:simplePos x="0" y="0"/>
                <wp:positionH relativeFrom="column">
                  <wp:posOffset>4815205</wp:posOffset>
                </wp:positionH>
                <wp:positionV relativeFrom="paragraph">
                  <wp:posOffset>7620</wp:posOffset>
                </wp:positionV>
                <wp:extent cx="723265" cy="276225"/>
                <wp:effectExtent l="0" t="0" r="0" b="0"/>
                <wp:wrapNone/>
                <wp:docPr id="354" name="תיבת טקסט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2B302" w14:textId="46BB11B6" w:rsidR="008A75D6" w:rsidRPr="00205207" w:rsidRDefault="006B0D52" w:rsidP="008A75D6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="00AA7233"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 xml:space="preserve"> דק'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AA10" id="תיבת טקסט 354" o:spid="_x0000_s1039" type="#_x0000_t202" style="position:absolute;left:0;text-align:left;margin-left:379.15pt;margin-top:.6pt;width:56.95pt;height:2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" filled="f" stroked="f" strokeweight=".5pt">
                <v:textbox>
                  <w:txbxContent>
                    <w:p w14:paraId="3FD2B302" w14:textId="46BB11B6" w:rsidR="008A75D6" w:rsidRPr="00205207" w:rsidRDefault="006B0D52" w:rsidP="008A75D6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>15</w:t>
                      </w:r>
                      <w:r w:rsidR="00AA7233"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 xml:space="preserve"> דק'</w:t>
                      </w:r>
                    </w:p>
                  </w:txbxContent>
                </v:textbox>
              </v:shape>
            </w:pict>
          </mc:Fallback>
        </mc:AlternateContent>
      </w:r>
      <w:r w:rsidRPr="0060104D">
        <w:rPr>
          <w:rFonts w:cs="Calibr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C90D0B4" wp14:editId="7AA3482D">
                <wp:simplePos x="0" y="0"/>
                <wp:positionH relativeFrom="column">
                  <wp:posOffset>1735455</wp:posOffset>
                </wp:positionH>
                <wp:positionV relativeFrom="paragraph">
                  <wp:posOffset>34925</wp:posOffset>
                </wp:positionV>
                <wp:extent cx="2754630" cy="276225"/>
                <wp:effectExtent l="0" t="0" r="0" b="0"/>
                <wp:wrapNone/>
                <wp:docPr id="378" name="תיבת טקסט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46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46B0A" w14:textId="77777777" w:rsidR="008A75D6" w:rsidRPr="00205207" w:rsidRDefault="008A75D6" w:rsidP="008A75D6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0D0B4" id="תיבת טקסט 378" o:spid="_x0000_s1040" type="#_x0000_t202" style="position:absolute;left:0;text-align:left;margin-left:136.65pt;margin-top:2.75pt;width:216.9pt;height:21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" filled="f" stroked="f" strokeweight=".5pt">
                <v:textbox>
                  <w:txbxContent>
                    <w:p w14:paraId="19A46B0A" w14:textId="77777777" w:rsidR="008A75D6" w:rsidRPr="00205207" w:rsidRDefault="008A75D6" w:rsidP="008A75D6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14EECA" wp14:editId="6F19B2BE">
                <wp:simplePos x="0" y="0"/>
                <wp:positionH relativeFrom="margin">
                  <wp:posOffset>-269875</wp:posOffset>
                </wp:positionH>
                <wp:positionV relativeFrom="paragraph">
                  <wp:posOffset>5080</wp:posOffset>
                </wp:positionV>
                <wp:extent cx="6008370" cy="460375"/>
                <wp:effectExtent l="0" t="0" r="11430" b="0"/>
                <wp:wrapNone/>
                <wp:docPr id="344" name="קבוצה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60375"/>
                          <a:chOff x="0" y="0"/>
                          <a:chExt cx="6010275" cy="543589"/>
                        </a:xfrm>
                      </wpg:grpSpPr>
                      <wpg:grpSp>
                        <wpg:cNvPr id="345" name="קבוצה 3"/>
                        <wpg:cNvGrpSpPr/>
                        <wpg:grpSpPr>
                          <a:xfrm>
                            <a:off x="0" y="0"/>
                            <a:ext cx="6010275" cy="543589"/>
                            <a:chOff x="0" y="0"/>
                            <a:chExt cx="6010275" cy="543646"/>
                          </a:xfrm>
                        </wpg:grpSpPr>
                        <wpg:grpSp>
                          <wpg:cNvPr id="346" name="קבוצה 4"/>
                          <wpg:cNvGrpSpPr/>
                          <wpg:grpSpPr>
                            <a:xfrm>
                              <a:off x="0" y="0"/>
                              <a:ext cx="6010275" cy="373380"/>
                              <a:chOff x="0" y="7951"/>
                              <a:chExt cx="6010662" cy="373712"/>
                            </a:xfrm>
                          </wpg:grpSpPr>
                          <wps:wsp>
                            <wps:cNvPr id="347" name="מחבר ישר 5"/>
                            <wps:cNvCnPr/>
                            <wps:spPr>
                              <a:xfrm flipH="1" flipV="1">
                                <a:off x="0" y="7952"/>
                                <a:ext cx="601066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48" name="מחבר ישר 6"/>
                            <wps:cNvCnPr/>
                            <wps:spPr>
                              <a:xfrm>
                                <a:off x="5125643" y="7951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49" name="מחבר ישר 7"/>
                            <wps:cNvCnPr/>
                            <wps:spPr>
                              <a:xfrm>
                                <a:off x="1735914" y="7952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50" name="תיבת טקסט 13"/>
                          <wps:cNvSpPr txBox="1"/>
                          <wps:spPr>
                            <a:xfrm>
                              <a:off x="1749299" y="31757"/>
                              <a:ext cx="3068407" cy="5118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FE9E82" w14:textId="77777777" w:rsidR="008A75D6" w:rsidRPr="00205207" w:rsidRDefault="008A75D6" w:rsidP="008A75D6">
                                <w:pPr>
                                  <w:ind w:left="-140" w:right="-142"/>
                                  <w:rPr>
                                    <w:rFonts w:ascii="Alef" w:hAnsi="Alef" w:cs="Alef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1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3107" t="71362" r="34606" b="24164"/>
                          <a:stretch/>
                        </pic:blipFill>
                        <pic:spPr bwMode="auto">
                          <a:xfrm>
                            <a:off x="5645426" y="15902"/>
                            <a:ext cx="32575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תמונה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144" t="71247" r="42214" b="24162"/>
                          <a:stretch/>
                        </pic:blipFill>
                        <pic:spPr bwMode="auto">
                          <a:xfrm>
                            <a:off x="4803752" y="47708"/>
                            <a:ext cx="2927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תמונה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3200" t="71421" r="54716" b="24566"/>
                          <a:stretch/>
                        </pic:blipFill>
                        <pic:spPr bwMode="auto">
                          <a:xfrm>
                            <a:off x="1463342" y="79512"/>
                            <a:ext cx="227330" cy="24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4EECA" id="קבוצה 344" o:spid="_x0000_s1041" style="position:absolute;left:0;text-align:left;margin-left:-21.25pt;margin-top:.4pt;width:473.1pt;height:36.25pt;z-index:251658240;mso-position-horizontal-relative:margin;mso-width-relative:margin;mso-height-relative:margin" coordsize="6010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">
                <v:group id="קבוצה 3" o:spid="_x0000_s1042" style="position:absolute;width:60102;height:5435" coordsize="60102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group id="קבוצה 4" o:spid="_x0000_s1043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<v:line id="מחבר ישר 5" o:spid="_x0000_s1044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" strokecolor="#7f7f7f" strokeweight="1.5pt">
                      <v:stroke joinstyle="miter"/>
                    </v:line>
                    <v:line id="מחבר ישר 6" o:spid="_x0000_s1045" style="position:absolute;visibility:visible;mso-wrap-style:square" from="51256,79" to="5125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" strokecolor="#7f7f7f" strokeweight="1.5pt">
                      <v:stroke joinstyle="miter"/>
                    </v:line>
                    <v:line id="מחבר ישר 7" o:spid="_x0000_s1046" style="position:absolute;visibility:visible;mso-wrap-style:square" from="17359,79" to="1735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" strokecolor="#7f7f7f" strokeweight="1.5pt">
                      <v:stroke joinstyle="miter"/>
                    </v:line>
                  </v:group>
                  <v:shape id="_x0000_s1047" type="#_x0000_t202" style="position:absolute;left:17492;top:317;width:30685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" fillcolor="window" stroked="f" strokeweight=".5pt">
                    <v:textbox>
                      <w:txbxContent>
                        <w:p w14:paraId="68FE9E82" w14:textId="77777777" w:rsidR="008A75D6" w:rsidRPr="00205207" w:rsidRDefault="008A75D6" w:rsidP="008A75D6">
                          <w:pPr>
                            <w:ind w:left="-140" w:right="-142"/>
                            <w:rPr>
                              <w:rFonts w:ascii="Alef" w:hAnsi="Alef" w:cs="Alef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v:shape id="תמונה 17" o:spid="_x0000_s1048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">
                  <v:imagedata r:id="rId11" o:title="" croptop="46768f" cropbottom="15836f" cropleft="41358f" cropright="22679f"/>
                </v:shape>
                <v:shape id="תמונה 21" o:spid="_x0000_s1049" type="#_x0000_t75" style="position:absolute;left:48037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">
                  <v:imagedata r:id="rId11" o:title="" croptop="46692f" cropbottom="15835f" cropleft="36139f" cropright="27665f"/>
                </v:shape>
                <v:shape id="תמונה 30" o:spid="_x0000_s1050" type="#_x0000_t75" style="position:absolute;left:14633;top:795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">
                  <v:imagedata r:id="rId11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</w:p>
    <w:p w14:paraId="0D3C74DD" w14:textId="77777777" w:rsidR="008A75D6" w:rsidRPr="0060104D" w:rsidRDefault="008A75D6" w:rsidP="007D70FE">
      <w:pPr>
        <w:spacing w:after="0"/>
        <w:ind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</w:p>
    <w:p w14:paraId="635BF04A" w14:textId="0B9AC6AF" w:rsidR="008A75D6" w:rsidRPr="0060104D" w:rsidRDefault="008A75D6" w:rsidP="007D70FE">
      <w:pPr>
        <w:spacing w:after="0"/>
        <w:ind w:left="-625"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מתודה </w:t>
      </w:r>
      <w:r w:rsidR="00B9596E"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>3</w:t>
      </w: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: </w:t>
      </w:r>
      <w:r w:rsidR="002D7752"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דיון</w:t>
      </w:r>
    </w:p>
    <w:p w14:paraId="64E757AA" w14:textId="77777777" w:rsidR="002D7752" w:rsidRPr="008A78CC" w:rsidRDefault="002D775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  <w:rtl/>
        </w:rPr>
      </w:pPr>
      <w:r w:rsidRPr="008A78CC">
        <w:rPr>
          <w:rFonts w:cs="Calibri" w:hint="cs"/>
          <w:rtl/>
        </w:rPr>
        <w:t xml:space="preserve">האם </w:t>
      </w:r>
      <w:r>
        <w:rPr>
          <w:rFonts w:cs="Calibri" w:hint="cs"/>
          <w:rtl/>
        </w:rPr>
        <w:t>הצוותים שלנו (מדריכים/רשגדים/ראשצים)</w:t>
      </w:r>
      <w:r w:rsidRPr="008A78CC">
        <w:rPr>
          <w:rFonts w:cs="Calibri" w:hint="cs"/>
          <w:rtl/>
        </w:rPr>
        <w:t xml:space="preserve"> יודעים לזהות </w:t>
      </w:r>
      <w:r>
        <w:rPr>
          <w:rFonts w:cs="Calibri" w:hint="cs"/>
          <w:rtl/>
        </w:rPr>
        <w:t>את הא.נשים השקופים בתחום אחריותםן</w:t>
      </w:r>
      <w:r w:rsidRPr="008A78CC">
        <w:rPr>
          <w:rFonts w:cs="Calibri" w:hint="cs"/>
          <w:rtl/>
        </w:rPr>
        <w:t>?</w:t>
      </w:r>
    </w:p>
    <w:p w14:paraId="1A1AFD49" w14:textId="77777777" w:rsidR="002D7752" w:rsidRPr="008A78CC" w:rsidRDefault="002D775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  <w:rtl/>
        </w:rPr>
      </w:pPr>
      <w:r w:rsidRPr="008A78CC">
        <w:rPr>
          <w:rFonts w:cs="Calibri" w:hint="cs"/>
          <w:rtl/>
        </w:rPr>
        <w:t xml:space="preserve">האם הם יודעים מה נדרש מהם לעשות? </w:t>
      </w:r>
      <w:r>
        <w:rPr>
          <w:rFonts w:cs="Calibri" w:hint="cs"/>
          <w:rtl/>
        </w:rPr>
        <w:t xml:space="preserve">- </w:t>
      </w:r>
      <w:r w:rsidRPr="008A78CC">
        <w:rPr>
          <w:rFonts w:cs="Calibri" w:hint="cs"/>
          <w:rtl/>
        </w:rPr>
        <w:t>מה הם צריכים לעשות?</w:t>
      </w:r>
    </w:p>
    <w:p w14:paraId="18739BE9" w14:textId="77777777" w:rsidR="002D7752" w:rsidRPr="008A78CC" w:rsidRDefault="002D7752" w:rsidP="007D70FE">
      <w:pPr>
        <w:pStyle w:val="a9"/>
        <w:numPr>
          <w:ilvl w:val="0"/>
          <w:numId w:val="22"/>
        </w:numPr>
        <w:spacing w:after="0"/>
        <w:ind w:right="-851"/>
        <w:rPr>
          <w:rFonts w:cs="Calibri"/>
          <w:rtl/>
        </w:rPr>
      </w:pPr>
      <w:r w:rsidRPr="008A78CC">
        <w:rPr>
          <w:rFonts w:cs="Calibri" w:hint="cs"/>
          <w:rtl/>
        </w:rPr>
        <w:t xml:space="preserve">לאן אנחנו שואפים עם החניכים השקופים? </w:t>
      </w:r>
      <w:r w:rsidRPr="008A78CC">
        <w:rPr>
          <w:rFonts w:cs="Calibri"/>
          <w:rtl/>
        </w:rPr>
        <w:t>–</w:t>
      </w:r>
      <w:r w:rsidRPr="008A78CC">
        <w:rPr>
          <w:rFonts w:cs="Calibri" w:hint="cs"/>
          <w:rtl/>
        </w:rPr>
        <w:t xml:space="preserve"> לאן אנחנו רוצים לכוון אותם ולאן אנחנו רוצים שיגיעו?</w:t>
      </w:r>
    </w:p>
    <w:p w14:paraId="591E34F4" w14:textId="4BC4DB59" w:rsidR="008A75D6" w:rsidRPr="0060104D" w:rsidRDefault="00B9596E" w:rsidP="007D70FE">
      <w:pPr>
        <w:spacing w:after="0"/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>הערה למדריך.ה-</w:t>
      </w:r>
    </w:p>
    <w:p w14:paraId="242B2C31" w14:textId="0AA3A88E" w:rsidR="008A75D6" w:rsidRPr="0060104D" w:rsidRDefault="003B7213" w:rsidP="007D70FE">
      <w:pPr>
        <w:spacing w:after="0"/>
        <w:ind w:right="-426"/>
        <w:rPr>
          <w:rFonts w:cs="Calibr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7059D95" wp14:editId="51F34FD2">
                <wp:simplePos x="0" y="0"/>
                <wp:positionH relativeFrom="column">
                  <wp:posOffset>-928622</wp:posOffset>
                </wp:positionH>
                <wp:positionV relativeFrom="paragraph">
                  <wp:posOffset>132080</wp:posOffset>
                </wp:positionV>
                <wp:extent cx="2038243" cy="300706"/>
                <wp:effectExtent l="0" t="0" r="635" b="4445"/>
                <wp:wrapNone/>
                <wp:docPr id="4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243" cy="30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A1398" w14:textId="77777777" w:rsidR="003B7213" w:rsidRPr="00205207" w:rsidRDefault="003B7213" w:rsidP="003B7213">
                            <w:pPr>
                              <w:ind w:left="-140" w:right="-142"/>
                              <w:rPr>
                                <w:rFonts w:ascii="Alef" w:hAnsi="Alef" w:cs="Alef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9D95" id="_x0000_s1051" type="#_x0000_t202" style="position:absolute;left:0;text-align:left;margin-left:-73.1pt;margin-top:10.4pt;width:160.5pt;height:23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" fillcolor="white [3201]" stroked="f" strokeweight=".5pt">
                <v:textbox>
                  <w:txbxContent>
                    <w:p w14:paraId="327A1398" w14:textId="77777777" w:rsidR="003B7213" w:rsidRPr="00205207" w:rsidRDefault="003B7213" w:rsidP="003B7213">
                      <w:pPr>
                        <w:ind w:left="-140" w:right="-142"/>
                        <w:rPr>
                          <w:rFonts w:ascii="Alef" w:hAnsi="Alef" w:cs="Alef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51187E" wp14:editId="7E021F5C">
                <wp:simplePos x="0" y="0"/>
                <wp:positionH relativeFrom="column">
                  <wp:posOffset>1814579</wp:posOffset>
                </wp:positionH>
                <wp:positionV relativeFrom="paragraph">
                  <wp:posOffset>142790</wp:posOffset>
                </wp:positionV>
                <wp:extent cx="2446914" cy="274710"/>
                <wp:effectExtent l="0" t="0" r="0" b="0"/>
                <wp:wrapNone/>
                <wp:docPr id="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914" cy="27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B7166" w14:textId="77777777" w:rsidR="003B7213" w:rsidRPr="00205207" w:rsidRDefault="003B7213" w:rsidP="003B7213">
                            <w:pPr>
                              <w:ind w:left="-140" w:right="-142"/>
                              <w:rPr>
                                <w:rFonts w:ascii="Alef" w:hAnsi="Alef" w:cs="Alef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187E" id="_x0000_s1052" type="#_x0000_t202" style="position:absolute;left:0;text-align:left;margin-left:142.9pt;margin-top:11.25pt;width:192.65pt;height:21.6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" fillcolor="white [3201]" stroked="f" strokeweight=".5pt">
                <v:textbox>
                  <w:txbxContent>
                    <w:p w14:paraId="79CB7166" w14:textId="77777777" w:rsidR="003B7213" w:rsidRPr="00205207" w:rsidRDefault="003B7213" w:rsidP="003B7213">
                      <w:pPr>
                        <w:ind w:left="-140" w:right="-142"/>
                        <w:rPr>
                          <w:rFonts w:ascii="Alef" w:hAnsi="Alef" w:cs="Alef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5D6" w:rsidRPr="0060104D">
        <w:rPr>
          <w:rFonts w:cs="Calibr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EB0A6D" wp14:editId="1EFBC48D">
                <wp:simplePos x="0" y="0"/>
                <wp:positionH relativeFrom="column">
                  <wp:posOffset>4762500</wp:posOffset>
                </wp:positionH>
                <wp:positionV relativeFrom="paragraph">
                  <wp:posOffset>157480</wp:posOffset>
                </wp:positionV>
                <wp:extent cx="723265" cy="276225"/>
                <wp:effectExtent l="0" t="0" r="0" b="9525"/>
                <wp:wrapNone/>
                <wp:docPr id="356" name="תיבת טקסט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9205D" w14:textId="50B5F1C9" w:rsidR="008A75D6" w:rsidRPr="00205207" w:rsidRDefault="00996FEA" w:rsidP="008A75D6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>15 דק'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B0A6D" id="תיבת טקסט 356" o:spid="_x0000_s1053" type="#_x0000_t202" style="position:absolute;left:0;text-align:left;margin-left:375pt;margin-top:12.4pt;width:56.95pt;height:21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" filled="f" stroked="f">
                <v:textbox>
                  <w:txbxContent>
                    <w:p w14:paraId="12D9205D" w14:textId="50B5F1C9" w:rsidR="008A75D6" w:rsidRPr="00205207" w:rsidRDefault="00996FEA" w:rsidP="008A75D6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>15 דק'</w:t>
                      </w:r>
                    </w:p>
                  </w:txbxContent>
                </v:textbox>
              </v:shape>
            </w:pict>
          </mc:Fallback>
        </mc:AlternateContent>
      </w:r>
      <w:r w:rsidR="008A75D6"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BB01D9B" wp14:editId="6E6C889D">
                <wp:simplePos x="0" y="0"/>
                <wp:positionH relativeFrom="margin">
                  <wp:posOffset>-298450</wp:posOffset>
                </wp:positionH>
                <wp:positionV relativeFrom="paragraph">
                  <wp:posOffset>90170</wp:posOffset>
                </wp:positionV>
                <wp:extent cx="6010275" cy="316865"/>
                <wp:effectExtent l="0" t="0" r="9525" b="26035"/>
                <wp:wrapNone/>
                <wp:docPr id="357" name="קבוצה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316865"/>
                          <a:chOff x="0" y="0"/>
                          <a:chExt cx="60102" cy="3740"/>
                        </a:xfrm>
                      </wpg:grpSpPr>
                      <wpg:grpSp>
                        <wpg:cNvPr id="358" name="קבוצה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102" cy="3733"/>
                            <a:chOff x="0" y="79"/>
                            <a:chExt cx="60106" cy="3737"/>
                          </a:xfrm>
                        </wpg:grpSpPr>
                        <wps:wsp>
                          <wps:cNvPr id="359" name="מחבר ישר 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79"/>
                              <a:ext cx="6010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60" name="מחבר ישר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54" y="79"/>
                              <a:ext cx="0" cy="37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61" name="מחבר ישר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2" y="79"/>
                              <a:ext cx="0" cy="37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62" name="תמונה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3107" t="71362" r="34605" b="2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4" y="159"/>
                            <a:ext cx="3257" cy="3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תמונה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5144" t="71246" r="42213" b="24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5" y="477"/>
                            <a:ext cx="2927" cy="2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תמונה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201" t="71420" r="54716" b="2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2" y="795"/>
                            <a:ext cx="2274" cy="2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6D6FB76" id="קבוצה 357" o:spid="_x0000_s1026" style="position:absolute;left:0;text-align:left;margin-left:-23.5pt;margin-top:7.1pt;width:473.25pt;height:24.95pt;z-index:251658241;mso-position-horizontal-relative:margin;mso-height-relative:margin" coordsize="60102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">
                <v:group id="קבוצה 57" o:spid="_x0000_s1027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line id="מחבר ישר 58" o:spid="_x0000_s1028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" strokecolor="#7f7f7f" strokeweight="1.5pt">
                    <v:stroke joinstyle="miter"/>
                  </v:line>
                  <v:line id="מחבר ישר 59" o:spid="_x0000_s1029" style="position:absolute;visibility:visible;mso-wrap-style:square" from="49854,79" to="49854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" strokecolor="#7f7f7f" strokeweight="1.5pt">
                    <v:stroke joinstyle="miter"/>
                  </v:line>
                  <v:line id="מחבר ישר 60" o:spid="_x0000_s1030" style="position:absolute;visibility:visible;mso-wrap-style:square" from="17492,79" to="1749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" strokecolor="#7f7f7f" strokeweight="1.5pt">
                    <v:stroke joinstyle="miter"/>
                  </v:line>
                </v:group>
                <v:shape id="תמונה 128" o:spid="_x0000_s1031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">
                  <v:imagedata r:id="rId12" o:title="" croptop="46768f" cropbottom="15836f" cropleft="41358f" cropright="22679f"/>
                </v:shape>
                <v:shape id="תמונה 129" o:spid="_x0000_s1032" type="#_x0000_t75" style="position:absolute;left:46435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">
                  <v:imagedata r:id="rId12" o:title="" croptop="46692f" cropbottom="15835f" cropleft="36139f" cropright="27665f"/>
                </v:shape>
                <v:shape id="תמונה 130" o:spid="_x0000_s1033" type="#_x0000_t75" style="position:absolute;left:14232;top:795;width:2274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">
                  <v:imagedata r:id="rId12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</w:p>
    <w:p w14:paraId="274B1118" w14:textId="77777777" w:rsidR="008A75D6" w:rsidRPr="0060104D" w:rsidRDefault="008A75D6" w:rsidP="007D70FE">
      <w:pPr>
        <w:spacing w:after="0"/>
        <w:ind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</w:p>
    <w:p w14:paraId="05DB8F87" w14:textId="746DC943" w:rsidR="008A75D6" w:rsidRPr="0060104D" w:rsidRDefault="008A75D6" w:rsidP="007D70FE">
      <w:pPr>
        <w:spacing w:after="0"/>
        <w:ind w:left="-625"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מתודה </w:t>
      </w:r>
      <w:r w:rsidR="009F4E70"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>4</w:t>
      </w: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: </w:t>
      </w:r>
      <w:r w:rsidR="004579C9"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חשיבה משותפת</w:t>
      </w:r>
    </w:p>
    <w:p w14:paraId="04D49FBD" w14:textId="78B0306C" w:rsidR="00C61F34" w:rsidRPr="004579C9" w:rsidRDefault="00BD1A67" w:rsidP="007D70FE">
      <w:pPr>
        <w:spacing w:after="0"/>
        <w:ind w:left="-625" w:right="-851"/>
        <w:rPr>
          <w:rFonts w:cs="Calibri"/>
          <w:rtl/>
        </w:rPr>
      </w:pPr>
      <w:r w:rsidRPr="004579C9">
        <w:rPr>
          <w:rFonts w:cs="Calibri" w:hint="cs"/>
          <w:rtl/>
        </w:rPr>
        <w:t>מה בתכלס אנחנו יכולים וצריכים לעשות כדי לתת מענה לילדים אלו לקראת תהליך הקיץ הקרוב?</w:t>
      </w:r>
    </w:p>
    <w:p w14:paraId="480CD968" w14:textId="6DCC419A" w:rsidR="00CB0878" w:rsidRPr="004579C9" w:rsidRDefault="007C1BD9" w:rsidP="007D70FE">
      <w:pPr>
        <w:spacing w:after="0"/>
        <w:ind w:left="-625" w:right="-851"/>
        <w:rPr>
          <w:rFonts w:cs="Calibri"/>
          <w:rtl/>
        </w:rPr>
      </w:pPr>
      <w:r w:rsidRPr="004579C9">
        <w:rPr>
          <w:rFonts w:cs="Calibri" w:hint="cs"/>
          <w:rtl/>
        </w:rPr>
        <w:t>נייצר על הלוח/נייר העיתון קטגוריות של החניכים.ות השקופים.ות בהםן אנחנו נתקלים.ות:</w:t>
      </w:r>
    </w:p>
    <w:p w14:paraId="4F099896" w14:textId="5B3BD398" w:rsidR="007C1BD9" w:rsidRPr="004579C9" w:rsidRDefault="00D95721" w:rsidP="007C1BD9">
      <w:pPr>
        <w:pStyle w:val="a9"/>
        <w:numPr>
          <w:ilvl w:val="0"/>
          <w:numId w:val="24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>שקט.ה וביישנ.ית</w:t>
      </w:r>
    </w:p>
    <w:p w14:paraId="3E434C99" w14:textId="03D2E8D1" w:rsidR="00283AD8" w:rsidRPr="004579C9" w:rsidRDefault="00D95721" w:rsidP="00283AD8">
      <w:pPr>
        <w:pStyle w:val="a9"/>
        <w:numPr>
          <w:ilvl w:val="0"/>
          <w:numId w:val="24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>היפראקטיבי.ת וחסר.ת מנוחה</w:t>
      </w:r>
    </w:p>
    <w:p w14:paraId="51A3EF7C" w14:textId="73777EF9" w:rsidR="00283AD8" w:rsidRPr="004579C9" w:rsidRDefault="00283AD8" w:rsidP="00283AD8">
      <w:pPr>
        <w:pStyle w:val="a9"/>
        <w:numPr>
          <w:ilvl w:val="0"/>
          <w:numId w:val="24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>חניכ.ה עם קושי שפתי</w:t>
      </w:r>
    </w:p>
    <w:p w14:paraId="53063287" w14:textId="77777777" w:rsidR="00283AD8" w:rsidRDefault="00283AD8" w:rsidP="00283AD8">
      <w:pPr>
        <w:spacing w:after="0"/>
        <w:ind w:right="-851"/>
        <w:rPr>
          <w:rFonts w:cs="Calibri"/>
          <w:b/>
          <w:bCs/>
          <w:rtl/>
        </w:rPr>
      </w:pPr>
    </w:p>
    <w:p w14:paraId="05BEE98A" w14:textId="4B25D6B4" w:rsidR="00B87C8B" w:rsidRPr="004579C9" w:rsidRDefault="00B87C8B" w:rsidP="00283AD8">
      <w:pPr>
        <w:spacing w:after="0"/>
        <w:ind w:left="-625" w:right="-851"/>
        <w:rPr>
          <w:rFonts w:cs="Calibri"/>
          <w:rtl/>
        </w:rPr>
      </w:pPr>
      <w:r w:rsidRPr="004579C9">
        <w:rPr>
          <w:rFonts w:cs="Calibri" w:hint="cs"/>
          <w:rtl/>
        </w:rPr>
        <w:t>נשאל את המליאה:</w:t>
      </w:r>
    </w:p>
    <w:p w14:paraId="4F2E99A3" w14:textId="6B71259B" w:rsidR="00B87C8B" w:rsidRPr="004579C9" w:rsidRDefault="009549D6" w:rsidP="00B87C8B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>האם יש חניכים.ות נוספים שאתםן חווים.ות כשקופים.ות בשבט?</w:t>
      </w:r>
    </w:p>
    <w:p w14:paraId="7A5167E5" w14:textId="55EFFF10" w:rsidR="00283AD8" w:rsidRPr="004579C9" w:rsidRDefault="00283AD8" w:rsidP="00B87C8B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 xml:space="preserve">מה מתוך כל הכלים </w:t>
      </w:r>
      <w:r w:rsidR="00B87C8B" w:rsidRPr="004579C9">
        <w:rPr>
          <w:rFonts w:cs="Calibri" w:hint="cs"/>
          <w:rtl/>
        </w:rPr>
        <w:t>שרשמנו מתאים לכל חניכ.ה?</w:t>
      </w:r>
    </w:p>
    <w:p w14:paraId="2053C8F5" w14:textId="7A62F45C" w:rsidR="009549D6" w:rsidRPr="004579C9" w:rsidRDefault="009549D6" w:rsidP="00B87C8B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 xml:space="preserve">האם יש </w:t>
      </w:r>
      <w:r w:rsidR="004579C9" w:rsidRPr="004579C9">
        <w:rPr>
          <w:rFonts w:cs="Calibri" w:hint="cs"/>
          <w:rtl/>
        </w:rPr>
        <w:t>כלים נוספים שאנחנו יכולים.ות להשתמש בהן?</w:t>
      </w:r>
    </w:p>
    <w:p w14:paraId="20297DD6" w14:textId="27DCEC4E" w:rsidR="004579C9" w:rsidRPr="004579C9" w:rsidRDefault="004579C9" w:rsidP="004579C9">
      <w:pPr>
        <w:spacing w:after="0"/>
        <w:ind w:right="-851"/>
        <w:rPr>
          <w:rFonts w:cs="Calibri"/>
          <w:rtl/>
        </w:rPr>
      </w:pPr>
      <w:r w:rsidRPr="004579C9">
        <w:rPr>
          <w:rFonts w:cs="Calibri" w:hint="cs"/>
          <w:rtl/>
        </w:rPr>
        <w:t>נוסיף את הכלים הנוספים בעמודות המתאימות</w:t>
      </w:r>
    </w:p>
    <w:p w14:paraId="4F7A2CE8" w14:textId="77777777" w:rsidR="00283AD8" w:rsidRPr="00283AD8" w:rsidRDefault="00283AD8" w:rsidP="00283AD8">
      <w:pPr>
        <w:spacing w:after="0"/>
        <w:ind w:right="-851"/>
        <w:rPr>
          <w:rFonts w:cs="Calibri"/>
          <w:b/>
          <w:bCs/>
          <w:rtl/>
        </w:rPr>
      </w:pPr>
    </w:p>
    <w:p w14:paraId="6DB9D167" w14:textId="77777777" w:rsidR="00BD1A67" w:rsidRDefault="00BD1A67" w:rsidP="007D70FE">
      <w:pPr>
        <w:spacing w:after="0"/>
        <w:ind w:left="-625" w:right="-851"/>
        <w:rPr>
          <w:rFonts w:cs="Calibri"/>
          <w:b/>
          <w:bCs/>
          <w:rtl/>
        </w:rPr>
      </w:pPr>
    </w:p>
    <w:p w14:paraId="196B9753" w14:textId="6121C8CB" w:rsidR="00B9596E" w:rsidRPr="0060104D" w:rsidRDefault="00B9596E" w:rsidP="007D70FE">
      <w:pPr>
        <w:spacing w:after="0"/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>הערה למדריך.ה-</w:t>
      </w:r>
      <w:r w:rsidR="00BC5C7E">
        <w:rPr>
          <w:rFonts w:cs="Calibri" w:hint="cs"/>
          <w:b/>
          <w:bCs/>
          <w:rtl/>
        </w:rPr>
        <w:t xml:space="preserve"> </w:t>
      </w:r>
      <w:r w:rsidR="004A7586">
        <w:rPr>
          <w:rFonts w:cs="Calibri" w:hint="cs"/>
          <w:b/>
          <w:bCs/>
          <w:rtl/>
        </w:rPr>
        <w:t>כלים נוספים שרלוונטיים: ציר פיתוח אישי, חוזה אישי/קבוצתי (</w:t>
      </w:r>
      <w:r w:rsidR="001F2EDC">
        <w:rPr>
          <w:rFonts w:cs="Calibri" w:hint="cs"/>
          <w:b/>
          <w:bCs/>
          <w:rtl/>
        </w:rPr>
        <w:t xml:space="preserve">בקבוצה בה יש אנטי לחניכ.ה השונה), </w:t>
      </w:r>
    </w:p>
    <w:p w14:paraId="4F91C27D" w14:textId="56EA5786" w:rsidR="008A75D6" w:rsidRPr="0060104D" w:rsidRDefault="003B7213" w:rsidP="007D70FE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B01F1A5" wp14:editId="74014999">
                <wp:simplePos x="0" y="0"/>
                <wp:positionH relativeFrom="column">
                  <wp:posOffset>-845695</wp:posOffset>
                </wp:positionH>
                <wp:positionV relativeFrom="paragraph">
                  <wp:posOffset>149105</wp:posOffset>
                </wp:positionV>
                <wp:extent cx="2038243" cy="300706"/>
                <wp:effectExtent l="0" t="0" r="635" b="4445"/>
                <wp:wrapNone/>
                <wp:docPr id="7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243" cy="30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D04F6" w14:textId="77777777" w:rsidR="003B7213" w:rsidRPr="00205207" w:rsidRDefault="003B7213" w:rsidP="003B7213">
                            <w:pPr>
                              <w:ind w:left="-140" w:right="-142"/>
                              <w:rPr>
                                <w:rFonts w:ascii="Alef" w:hAnsi="Alef" w:cs="Alef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F1A5" id="_x0000_s1054" type="#_x0000_t202" style="position:absolute;left:0;text-align:left;margin-left:-66.6pt;margin-top:11.75pt;width:160.5pt;height:23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" fillcolor="white [3201]" stroked="f" strokeweight=".5pt">
                <v:textbox>
                  <w:txbxContent>
                    <w:p w14:paraId="64DD04F6" w14:textId="77777777" w:rsidR="003B7213" w:rsidRPr="00205207" w:rsidRDefault="003B7213" w:rsidP="003B7213">
                      <w:pPr>
                        <w:ind w:left="-140" w:right="-142"/>
                        <w:rPr>
                          <w:rFonts w:ascii="Alef" w:hAnsi="Alef" w:cs="Alef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5D6"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4C1EFE9" wp14:editId="2F1DA7AB">
                <wp:simplePos x="0" y="0"/>
                <wp:positionH relativeFrom="margin">
                  <wp:posOffset>-276225</wp:posOffset>
                </wp:positionH>
                <wp:positionV relativeFrom="paragraph">
                  <wp:posOffset>93980</wp:posOffset>
                </wp:positionV>
                <wp:extent cx="6008370" cy="460375"/>
                <wp:effectExtent l="0" t="0" r="11430" b="0"/>
                <wp:wrapNone/>
                <wp:docPr id="970" name="קבוצה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60375"/>
                          <a:chOff x="0" y="0"/>
                          <a:chExt cx="6010275" cy="543589"/>
                        </a:xfrm>
                      </wpg:grpSpPr>
                      <wpg:grpSp>
                        <wpg:cNvPr id="971" name="קבוצה 3"/>
                        <wpg:cNvGrpSpPr/>
                        <wpg:grpSpPr>
                          <a:xfrm>
                            <a:off x="0" y="0"/>
                            <a:ext cx="6010275" cy="543589"/>
                            <a:chOff x="0" y="0"/>
                            <a:chExt cx="6010275" cy="543646"/>
                          </a:xfrm>
                        </wpg:grpSpPr>
                        <wpg:grpSp>
                          <wpg:cNvPr id="972" name="קבוצה 4"/>
                          <wpg:cNvGrpSpPr/>
                          <wpg:grpSpPr>
                            <a:xfrm>
                              <a:off x="0" y="0"/>
                              <a:ext cx="6010275" cy="373380"/>
                              <a:chOff x="0" y="7951"/>
                              <a:chExt cx="6010662" cy="373712"/>
                            </a:xfrm>
                          </wpg:grpSpPr>
                          <wps:wsp>
                            <wps:cNvPr id="973" name="מחבר ישר 5"/>
                            <wps:cNvCnPr/>
                            <wps:spPr>
                              <a:xfrm flipH="1" flipV="1">
                                <a:off x="0" y="7952"/>
                                <a:ext cx="601066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4" name="מחבר ישר 6"/>
                            <wps:cNvCnPr/>
                            <wps:spPr>
                              <a:xfrm>
                                <a:off x="5125643" y="7951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5" name="מחבר ישר 7"/>
                            <wps:cNvCnPr/>
                            <wps:spPr>
                              <a:xfrm>
                                <a:off x="1735914" y="7952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976" name="תיבת טקסט 13"/>
                          <wps:cNvSpPr txBox="1"/>
                          <wps:spPr>
                            <a:xfrm>
                              <a:off x="1749299" y="31757"/>
                              <a:ext cx="3068407" cy="5118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43F0AF" w14:textId="306118D7" w:rsidR="008A75D6" w:rsidRPr="00205207" w:rsidRDefault="008A75D6" w:rsidP="008A75D6">
                                <w:pPr>
                                  <w:ind w:left="-140" w:right="-142"/>
                                  <w:rPr>
                                    <w:rFonts w:ascii="Alef" w:hAnsi="Alef" w:cs="Alef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7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3107" t="71362" r="34606" b="24164"/>
                          <a:stretch/>
                        </pic:blipFill>
                        <pic:spPr bwMode="auto">
                          <a:xfrm>
                            <a:off x="5645426" y="15902"/>
                            <a:ext cx="32575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" name="תמונה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144" t="71247" r="42214" b="24162"/>
                          <a:stretch/>
                        </pic:blipFill>
                        <pic:spPr bwMode="auto">
                          <a:xfrm>
                            <a:off x="4803752" y="47708"/>
                            <a:ext cx="2927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9" name="תמונה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3200" t="71421" r="54716" b="24566"/>
                          <a:stretch/>
                        </pic:blipFill>
                        <pic:spPr bwMode="auto">
                          <a:xfrm>
                            <a:off x="1463342" y="79512"/>
                            <a:ext cx="227330" cy="24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1EFE9" id="קבוצה 970" o:spid="_x0000_s1055" style="position:absolute;left:0;text-align:left;margin-left:-21.75pt;margin-top:7.4pt;width:473.1pt;height:36.25pt;z-index:251658245;mso-position-horizontal-relative:margin;mso-width-relative:margin;mso-height-relative:margin" coordsize="6010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">
                <v:group id="קבוצה 3" o:spid="_x0000_s1056" style="position:absolute;width:60102;height:5435" coordsize="60102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group id="קבוצה 4" o:spid="_x0000_s1057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line id="מחבר ישר 5" o:spid="_x0000_s1058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" strokecolor="#7f7f7f" strokeweight="1.5pt">
                      <v:stroke joinstyle="miter"/>
                    </v:line>
                    <v:line id="מחבר ישר 6" o:spid="_x0000_s1059" style="position:absolute;visibility:visible;mso-wrap-style:square" from="51256,79" to="5125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" strokecolor="#7f7f7f" strokeweight="1.5pt">
                      <v:stroke joinstyle="miter"/>
                    </v:line>
                    <v:line id="מחבר ישר 7" o:spid="_x0000_s1060" style="position:absolute;visibility:visible;mso-wrap-style:square" from="17359,79" to="1735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" strokecolor="#7f7f7f" strokeweight="1.5pt">
                      <v:stroke joinstyle="miter"/>
                    </v:line>
                  </v:group>
                  <v:shape id="_x0000_s1061" type="#_x0000_t202" style="position:absolute;left:17492;top:317;width:30685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" fillcolor="window" stroked="f" strokeweight=".5pt">
                    <v:textbox>
                      <w:txbxContent>
                        <w:p w14:paraId="6143F0AF" w14:textId="306118D7" w:rsidR="008A75D6" w:rsidRPr="00205207" w:rsidRDefault="008A75D6" w:rsidP="008A75D6">
                          <w:pPr>
                            <w:ind w:left="-140" w:right="-142"/>
                            <w:rPr>
                              <w:rFonts w:ascii="Alef" w:hAnsi="Alef" w:cs="Alef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v:shape id="תמונה 17" o:spid="_x0000_s1062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">
                  <v:imagedata r:id="rId11" o:title="" croptop="46768f" cropbottom="15836f" cropleft="41358f" cropright="22679f"/>
                </v:shape>
                <v:shape id="תמונה 21" o:spid="_x0000_s1063" type="#_x0000_t75" style="position:absolute;left:48037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">
                  <v:imagedata r:id="rId11" o:title="" croptop="46692f" cropbottom="15835f" cropleft="36139f" cropright="27665f"/>
                </v:shape>
                <v:shape id="תמונה 30" o:spid="_x0000_s1064" type="#_x0000_t75" style="position:absolute;left:14633;top:795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">
                  <v:imagedata r:id="rId11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  <w:r w:rsidR="008A75D6" w:rsidRPr="0060104D">
        <w:rPr>
          <w:rFonts w:cs="Calibr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B625C9" wp14:editId="29D4619E">
                <wp:simplePos x="0" y="0"/>
                <wp:positionH relativeFrom="column">
                  <wp:posOffset>4843780</wp:posOffset>
                </wp:positionH>
                <wp:positionV relativeFrom="paragraph">
                  <wp:posOffset>135255</wp:posOffset>
                </wp:positionV>
                <wp:extent cx="723265" cy="276225"/>
                <wp:effectExtent l="0" t="0" r="0" b="0"/>
                <wp:wrapNone/>
                <wp:docPr id="967" name="תיבת טקסט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8878F" w14:textId="1802B6B1" w:rsidR="008A75D6" w:rsidRPr="00205207" w:rsidRDefault="008A75D6" w:rsidP="008A75D6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25C9" id="תיבת טקסט 967" o:spid="_x0000_s1065" type="#_x0000_t202" style="position:absolute;left:0;text-align:left;margin-left:381.4pt;margin-top:10.65pt;width:56.95pt;height:21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" filled="f" stroked="f" strokeweight=".5pt">
                <v:textbox>
                  <w:txbxContent>
                    <w:p w14:paraId="5BF8878F" w14:textId="1802B6B1" w:rsidR="008A75D6" w:rsidRPr="00205207" w:rsidRDefault="008A75D6" w:rsidP="008A75D6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DF0C07" w14:textId="77777777" w:rsidR="008A75D6" w:rsidRPr="0060104D" w:rsidRDefault="008A75D6" w:rsidP="007D70FE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</w:p>
    <w:p w14:paraId="78DD417B" w14:textId="77777777" w:rsidR="008A75D6" w:rsidRPr="0060104D" w:rsidRDefault="008A75D6" w:rsidP="007D70FE">
      <w:pPr>
        <w:tabs>
          <w:tab w:val="left" w:pos="4860"/>
        </w:tabs>
        <w:spacing w:after="0" w:line="360" w:lineRule="auto"/>
        <w:rPr>
          <w:rFonts w:cs="Calibri"/>
          <w:sz w:val="24"/>
          <w:szCs w:val="24"/>
          <w:rtl/>
        </w:rPr>
      </w:pPr>
    </w:p>
    <w:p w14:paraId="72D6C8A6" w14:textId="2EC8B57B" w:rsidR="004D65A2" w:rsidRPr="0060104D" w:rsidRDefault="004D65A2" w:rsidP="007D70FE">
      <w:pPr>
        <w:spacing w:after="0"/>
        <w:ind w:left="-625"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מתודה </w:t>
      </w:r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5</w:t>
      </w: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: </w:t>
      </w:r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הסבר</w:t>
      </w:r>
    </w:p>
    <w:p w14:paraId="34DC898F" w14:textId="6D2E66A2" w:rsidR="004D65A2" w:rsidRPr="00C13393" w:rsidRDefault="00B63100" w:rsidP="007D70FE">
      <w:pPr>
        <w:spacing w:after="0"/>
        <w:ind w:left="-625" w:right="-851"/>
        <w:rPr>
          <w:rFonts w:cs="Calibri"/>
          <w:rtl/>
        </w:rPr>
      </w:pPr>
      <w:r w:rsidRPr="00C13393">
        <w:rPr>
          <w:rFonts w:cs="Calibri" w:hint="cs"/>
          <w:rtl/>
        </w:rPr>
        <w:t>הכלים שנתנו פה טובים ונכונים לכל החניכים</w:t>
      </w:r>
      <w:r w:rsidR="00DB3DB5">
        <w:rPr>
          <w:rFonts w:cs="Calibri" w:hint="cs"/>
          <w:rtl/>
        </w:rPr>
        <w:t>.ות</w:t>
      </w:r>
      <w:r w:rsidRPr="00C13393">
        <w:rPr>
          <w:rFonts w:cs="Calibri" w:hint="cs"/>
          <w:rtl/>
        </w:rPr>
        <w:t xml:space="preserve"> שלנו</w:t>
      </w:r>
      <w:r w:rsidR="002C2C52" w:rsidRPr="00C13393">
        <w:rPr>
          <w:rFonts w:cs="Calibri" w:hint="cs"/>
          <w:rtl/>
        </w:rPr>
        <w:t xml:space="preserve"> אך אנו מבינים</w:t>
      </w:r>
      <w:r w:rsidR="008E23B8">
        <w:rPr>
          <w:rFonts w:cs="Calibri" w:hint="cs"/>
          <w:rtl/>
        </w:rPr>
        <w:t>.ות</w:t>
      </w:r>
      <w:r w:rsidR="002C2C52" w:rsidRPr="00C13393">
        <w:rPr>
          <w:rFonts w:cs="Calibri" w:hint="cs"/>
          <w:rtl/>
        </w:rPr>
        <w:t xml:space="preserve"> שלא בהכרח נצליח לייצר את הדבר הזה בכל אחד מהצוותים או בכל אחת מהקבוצות</w:t>
      </w:r>
      <w:r w:rsidR="009D212D" w:rsidRPr="00C13393">
        <w:rPr>
          <w:rFonts w:cs="Calibri" w:hint="cs"/>
          <w:rtl/>
        </w:rPr>
        <w:t>. יש מקרה ספציפי בו אנחנו לא יכולים</w:t>
      </w:r>
      <w:r w:rsidR="008E23B8">
        <w:rPr>
          <w:rFonts w:cs="Calibri" w:hint="cs"/>
          <w:rtl/>
        </w:rPr>
        <w:t>.ות</w:t>
      </w:r>
      <w:r w:rsidR="009D212D" w:rsidRPr="00C13393">
        <w:rPr>
          <w:rFonts w:cs="Calibri" w:hint="cs"/>
          <w:rtl/>
        </w:rPr>
        <w:t xml:space="preserve"> לוותר על </w:t>
      </w:r>
      <w:r w:rsidR="00C13393" w:rsidRPr="00C13393">
        <w:rPr>
          <w:rFonts w:cs="Calibri" w:hint="cs"/>
          <w:rtl/>
        </w:rPr>
        <w:t>ההכנה לפעילות וזה במקרה עם חניכים.ות או חברי</w:t>
      </w:r>
      <w:r w:rsidR="008E23B8">
        <w:rPr>
          <w:rFonts w:cs="Calibri" w:hint="cs"/>
          <w:rtl/>
        </w:rPr>
        <w:t>/ות</w:t>
      </w:r>
      <w:r w:rsidR="00C13393" w:rsidRPr="00C13393">
        <w:rPr>
          <w:rFonts w:cs="Calibri" w:hint="cs"/>
          <w:rtl/>
        </w:rPr>
        <w:t xml:space="preserve"> צוות משתלבים.</w:t>
      </w:r>
    </w:p>
    <w:p w14:paraId="79FF98F0" w14:textId="77777777" w:rsidR="00C13393" w:rsidRPr="00C13393" w:rsidRDefault="00C13393" w:rsidP="007D70FE">
      <w:pPr>
        <w:spacing w:after="0"/>
        <w:ind w:left="-625" w:right="-851"/>
        <w:rPr>
          <w:rFonts w:cs="Calibri"/>
          <w:rtl/>
        </w:rPr>
      </w:pPr>
    </w:p>
    <w:p w14:paraId="256A6198" w14:textId="6BAAFE80" w:rsidR="00C13393" w:rsidRDefault="00DB241A" w:rsidP="007D70FE">
      <w:pPr>
        <w:spacing w:after="0"/>
        <w:ind w:left="-625" w:right="-851"/>
        <w:rPr>
          <w:rFonts w:cs="Calibri"/>
          <w:rtl/>
        </w:rPr>
      </w:pPr>
      <w:r>
        <w:rPr>
          <w:rFonts w:cs="Calibri" w:hint="cs"/>
          <w:rtl/>
        </w:rPr>
        <w:t>שלבי ההכנה המחייבים לחניכ.ה/חבר.ת צוות משתלב.ת:</w:t>
      </w:r>
    </w:p>
    <w:p w14:paraId="04E4359C" w14:textId="15676E4D" w:rsidR="00DB241A" w:rsidRDefault="00876D5D" w:rsidP="00DB241A">
      <w:pPr>
        <w:pStyle w:val="a9"/>
        <w:numPr>
          <w:ilvl w:val="0"/>
          <w:numId w:val="23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שיח עם החניכ.ה על צפיות, שאיפות וחששות מהתהליך לקיץ (פעילויות שיא וימי עבודה) ומהמחנה</w:t>
      </w:r>
    </w:p>
    <w:p w14:paraId="49F2429A" w14:textId="57A934B8" w:rsidR="00876D5D" w:rsidRDefault="00C550C7" w:rsidP="00DB241A">
      <w:pPr>
        <w:pStyle w:val="a9"/>
        <w:numPr>
          <w:ilvl w:val="0"/>
          <w:numId w:val="23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 xml:space="preserve">שיח עם החניכ.ה על </w:t>
      </w:r>
      <w:r w:rsidR="00882D73">
        <w:rPr>
          <w:rFonts w:cs="Calibri" w:hint="cs"/>
          <w:rtl/>
        </w:rPr>
        <w:t>היכולות והרצונות שלה:</w:t>
      </w:r>
      <w:r w:rsidR="00882D73">
        <w:rPr>
          <w:rFonts w:cs="Calibri" w:hint="cs"/>
        </w:rPr>
        <w:t xml:space="preserve"> </w:t>
      </w:r>
      <w:r w:rsidR="00882D73">
        <w:rPr>
          <w:rFonts w:cs="Calibri" w:hint="cs"/>
          <w:rtl/>
        </w:rPr>
        <w:t xml:space="preserve"> </w:t>
      </w:r>
      <w:r w:rsidR="00290A0C">
        <w:rPr>
          <w:rFonts w:cs="Calibri" w:hint="cs"/>
          <w:rtl/>
        </w:rPr>
        <w:t>מה היא אוהבת</w:t>
      </w:r>
      <w:r w:rsidR="00AF47D0">
        <w:rPr>
          <w:rFonts w:cs="Calibri" w:hint="cs"/>
          <w:rtl/>
        </w:rPr>
        <w:t>/במה היא טובה ו</w:t>
      </w:r>
      <w:r w:rsidR="00882D73">
        <w:rPr>
          <w:rFonts w:cs="Calibri" w:hint="cs"/>
          <w:rtl/>
        </w:rPr>
        <w:t xml:space="preserve">בא לה לקחת </w:t>
      </w:r>
      <w:r w:rsidR="00AF47D0">
        <w:rPr>
          <w:rFonts w:cs="Calibri" w:hint="cs"/>
          <w:rtl/>
        </w:rPr>
        <w:t xml:space="preserve">בו </w:t>
      </w:r>
      <w:r w:rsidR="00882D73">
        <w:rPr>
          <w:rFonts w:cs="Calibri" w:hint="cs"/>
          <w:rtl/>
        </w:rPr>
        <w:t xml:space="preserve">חלק? </w:t>
      </w:r>
      <w:r w:rsidR="00B159B2">
        <w:rPr>
          <w:rFonts w:cs="Calibri" w:hint="cs"/>
          <w:rtl/>
        </w:rPr>
        <w:t xml:space="preserve">מה מורכב לה או מאתגר אותה יותר אבל היא רוצה לקחת בו חלק? מה היא צריכה </w:t>
      </w:r>
      <w:r w:rsidR="00BA53D4">
        <w:rPr>
          <w:rFonts w:cs="Calibri" w:hint="cs"/>
          <w:rtl/>
        </w:rPr>
        <w:t>ממני ומהקבוצה כדי להתגבר על האתגר?</w:t>
      </w:r>
    </w:p>
    <w:p w14:paraId="085AAA5D" w14:textId="54BD6AB9" w:rsidR="00AF47D0" w:rsidRDefault="00AF47D0" w:rsidP="00DB241A">
      <w:pPr>
        <w:pStyle w:val="a9"/>
        <w:numPr>
          <w:ilvl w:val="0"/>
          <w:numId w:val="23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שיח עם ההורים</w:t>
      </w:r>
      <w:r w:rsidR="00A070E9">
        <w:rPr>
          <w:rFonts w:cs="Calibri" w:hint="cs"/>
          <w:rtl/>
        </w:rPr>
        <w:t xml:space="preserve"> </w:t>
      </w:r>
      <w:r w:rsidR="00A070E9">
        <w:rPr>
          <w:rFonts w:cs="Calibri"/>
          <w:rtl/>
        </w:rPr>
        <w:t>–</w:t>
      </w:r>
      <w:r w:rsidR="00A070E9">
        <w:rPr>
          <w:rFonts w:cs="Calibri" w:hint="cs"/>
          <w:rtl/>
        </w:rPr>
        <w:t xml:space="preserve"> תיאום צפיות על הפעילות ומה הולך להיות בה, על ההכנה שנע</w:t>
      </w:r>
      <w:r w:rsidR="00725CBA">
        <w:rPr>
          <w:rFonts w:cs="Calibri" w:hint="cs"/>
          <w:rtl/>
        </w:rPr>
        <w:t>שתה ותעשה עם החניכ.ה, על חוקים וכללים אם קבענו (</w:t>
      </w:r>
      <w:r w:rsidR="007D44BB">
        <w:rPr>
          <w:rFonts w:cs="Calibri" w:hint="cs"/>
          <w:rtl/>
        </w:rPr>
        <w:t>חוזה אישי</w:t>
      </w:r>
      <w:r w:rsidR="00331663">
        <w:rPr>
          <w:rFonts w:cs="Calibri" w:hint="cs"/>
          <w:rtl/>
        </w:rPr>
        <w:t>/קבוצתי</w:t>
      </w:r>
      <w:r w:rsidR="007D44BB">
        <w:rPr>
          <w:rFonts w:cs="Calibri" w:hint="cs"/>
          <w:rtl/>
        </w:rPr>
        <w:t>)</w:t>
      </w:r>
    </w:p>
    <w:p w14:paraId="4CFBD09D" w14:textId="538DF15F" w:rsidR="00331663" w:rsidRPr="00D27F9D" w:rsidRDefault="00331663" w:rsidP="00331663">
      <w:pPr>
        <w:numPr>
          <w:ilvl w:val="0"/>
          <w:numId w:val="23"/>
        </w:numPr>
        <w:tabs>
          <w:tab w:val="left" w:pos="4860"/>
        </w:tabs>
        <w:spacing w:after="0"/>
        <w:rPr>
          <w:rFonts w:asciiTheme="majorHAnsi" w:hAnsiTheme="majorHAnsi" w:cstheme="majorHAnsi"/>
        </w:rPr>
      </w:pPr>
      <w:r w:rsidRPr="00D27F9D">
        <w:rPr>
          <w:rFonts w:asciiTheme="majorHAnsi" w:hAnsiTheme="majorHAnsi" w:cstheme="majorHAnsi"/>
          <w:rtl/>
        </w:rPr>
        <w:t>יצירת הכנה משמעותית: יצירת וודאות (</w:t>
      </w:r>
      <w:r w:rsidR="001B0E28">
        <w:rPr>
          <w:rFonts w:asciiTheme="majorHAnsi" w:hAnsiTheme="majorHAnsi" w:cstheme="majorHAnsi" w:hint="cs"/>
          <w:rtl/>
        </w:rPr>
        <w:t xml:space="preserve">לו"ז המחנה, </w:t>
      </w:r>
      <w:r w:rsidRPr="00D27F9D">
        <w:rPr>
          <w:rFonts w:asciiTheme="majorHAnsi" w:hAnsiTheme="majorHAnsi" w:cstheme="majorHAnsi"/>
          <w:rtl/>
        </w:rPr>
        <w:t>ספר טיול, לו"ז אישי, פעולות הכנה), הכנה חברתית עם הקבוצה (ועדות ופעילויות) ועוד.</w:t>
      </w:r>
    </w:p>
    <w:p w14:paraId="76A0879F" w14:textId="6859A6B8" w:rsidR="00331663" w:rsidRDefault="008A6589" w:rsidP="00DB241A">
      <w:pPr>
        <w:pStyle w:val="a9"/>
        <w:numPr>
          <w:ilvl w:val="0"/>
          <w:numId w:val="23"/>
        </w:numPr>
        <w:spacing w:after="0"/>
        <w:ind w:right="-851"/>
        <w:rPr>
          <w:rFonts w:cs="Calibri"/>
        </w:rPr>
      </w:pPr>
      <w:r>
        <w:rPr>
          <w:rFonts w:cs="Calibri" w:hint="cs"/>
          <w:rtl/>
        </w:rPr>
        <w:t>עדכון ציר פיתוח אישי/יצירת ציר פיתוח לקיץ (יעד לתהליך ההכנה ויעד למחנה)</w:t>
      </w:r>
    </w:p>
    <w:p w14:paraId="7BE2A3FF" w14:textId="77777777" w:rsidR="00FE1B81" w:rsidRDefault="00FE1B81" w:rsidP="00FE1B81">
      <w:pPr>
        <w:spacing w:after="0"/>
        <w:ind w:right="-851"/>
        <w:rPr>
          <w:rFonts w:cs="Calibri"/>
          <w:rtl/>
        </w:rPr>
      </w:pPr>
    </w:p>
    <w:p w14:paraId="56B8F487" w14:textId="4BD4DAB9" w:rsidR="00FE1B81" w:rsidRDefault="00FE1B81" w:rsidP="007D70FE">
      <w:pPr>
        <w:spacing w:after="0"/>
        <w:ind w:left="-625" w:right="-851"/>
        <w:rPr>
          <w:rFonts w:cs="Calibri"/>
          <w:rtl/>
        </w:rPr>
      </w:pPr>
      <w:r>
        <w:rPr>
          <w:rFonts w:cs="Calibri" w:hint="cs"/>
          <w:rtl/>
        </w:rPr>
        <w:t>דברים נוספים שאפשר ל</w:t>
      </w:r>
      <w:r w:rsidR="002C76CB">
        <w:rPr>
          <w:rFonts w:cs="Calibri" w:hint="cs"/>
          <w:rtl/>
        </w:rPr>
        <w:t>עשות ויכולים לקדם אותנו:</w:t>
      </w:r>
    </w:p>
    <w:p w14:paraId="3ADFE713" w14:textId="4CB2C3A7" w:rsidR="002C76CB" w:rsidRPr="00D27F9D" w:rsidRDefault="002C76CB" w:rsidP="002C76CB">
      <w:pPr>
        <w:pStyle w:val="a9"/>
        <w:numPr>
          <w:ilvl w:val="0"/>
          <w:numId w:val="22"/>
        </w:numPr>
        <w:tabs>
          <w:tab w:val="left" w:pos="4860"/>
        </w:tabs>
        <w:spacing w:after="0"/>
        <w:rPr>
          <w:rFonts w:asciiTheme="majorHAnsi" w:hAnsiTheme="majorHAnsi" w:cstheme="majorHAnsi"/>
        </w:rPr>
      </w:pPr>
      <w:r w:rsidRPr="00D27F9D">
        <w:rPr>
          <w:rFonts w:asciiTheme="majorHAnsi" w:hAnsiTheme="majorHAnsi" w:cstheme="majorHAnsi"/>
          <w:rtl/>
        </w:rPr>
        <w:t>התייעצות עם מחנכת כיתה/ יועצת/ מדרכי עבר בנוגע למסוגלות של החני</w:t>
      </w:r>
      <w:r w:rsidR="00DE01B1">
        <w:rPr>
          <w:rFonts w:asciiTheme="majorHAnsi" w:hAnsiTheme="majorHAnsi" w:cstheme="majorHAnsi" w:hint="cs"/>
          <w:rtl/>
        </w:rPr>
        <w:t>כ.ה</w:t>
      </w:r>
      <w:r w:rsidRPr="00D27F9D">
        <w:rPr>
          <w:rFonts w:asciiTheme="majorHAnsi" w:hAnsiTheme="majorHAnsi" w:cstheme="majorHAnsi"/>
          <w:rtl/>
        </w:rPr>
        <w:t xml:space="preserve"> והתמודדויות עם ניסיונות עבר בטיולי בית ספר ולינה מחוץ לבית. </w:t>
      </w:r>
    </w:p>
    <w:p w14:paraId="54E2C131" w14:textId="3AFD93D5" w:rsidR="002C76CB" w:rsidRDefault="00DC5ACE" w:rsidP="002C76CB">
      <w:pPr>
        <w:pStyle w:val="a9"/>
        <w:numPr>
          <w:ilvl w:val="0"/>
          <w:numId w:val="22"/>
        </w:numPr>
        <w:spacing w:after="0"/>
        <w:ind w:right="-851"/>
        <w:rPr>
          <w:rFonts w:cs="Calibri"/>
          <w:b/>
          <w:bCs/>
        </w:rPr>
      </w:pPr>
      <w:r>
        <w:rPr>
          <w:rFonts w:cs="Calibri" w:hint="cs"/>
          <w:b/>
          <w:bCs/>
          <w:rtl/>
        </w:rPr>
        <w:t>תיקוף של החוזה האישי</w:t>
      </w:r>
      <w:r w:rsidR="00FA6C20">
        <w:rPr>
          <w:rFonts w:cs="Calibri" w:hint="cs"/>
          <w:b/>
          <w:bCs/>
          <w:rtl/>
        </w:rPr>
        <w:t xml:space="preserve"> במידה קיים אחד </w:t>
      </w:r>
      <w:r w:rsidR="008870ED">
        <w:rPr>
          <w:rFonts w:cs="Calibri" w:hint="cs"/>
          <w:b/>
          <w:bCs/>
          <w:rtl/>
        </w:rPr>
        <w:t>ורענון של הכללים שקבענו בעבר</w:t>
      </w:r>
    </w:p>
    <w:p w14:paraId="549C21F2" w14:textId="4429F79A" w:rsidR="001B6A7E" w:rsidRPr="00D27F9D" w:rsidRDefault="001B6A7E" w:rsidP="006E1168">
      <w:pPr>
        <w:numPr>
          <w:ilvl w:val="0"/>
          <w:numId w:val="22"/>
        </w:numPr>
        <w:tabs>
          <w:tab w:val="left" w:pos="4860"/>
        </w:tabs>
        <w:spacing w:after="0"/>
        <w:rPr>
          <w:rFonts w:asciiTheme="majorHAnsi" w:hAnsiTheme="majorHAnsi" w:cstheme="majorHAnsi"/>
          <w:rtl/>
        </w:rPr>
      </w:pPr>
      <w:r w:rsidRPr="00D27F9D">
        <w:rPr>
          <w:rFonts w:asciiTheme="majorHAnsi" w:hAnsiTheme="majorHAnsi" w:cstheme="majorHAnsi"/>
          <w:rtl/>
        </w:rPr>
        <w:t>יצירת מרחב בחירה בתוך המפעל המאפשרת אלטרנטיבות המתאימות לכלל החניכים</w:t>
      </w:r>
      <w:r>
        <w:rPr>
          <w:rFonts w:asciiTheme="majorHAnsi" w:hAnsiTheme="majorHAnsi" w:cstheme="majorHAnsi" w:hint="cs"/>
          <w:rtl/>
        </w:rPr>
        <w:t>.ות</w:t>
      </w:r>
      <w:r w:rsidRPr="00D27F9D">
        <w:rPr>
          <w:rFonts w:asciiTheme="majorHAnsi" w:hAnsiTheme="majorHAnsi" w:cstheme="majorHAnsi"/>
          <w:rtl/>
        </w:rPr>
        <w:t xml:space="preserve"> (למשל ביום ספורט שבטי לייצר מגוון תחנות המותאמות לכולםן)</w:t>
      </w:r>
    </w:p>
    <w:p w14:paraId="64A8EDEC" w14:textId="6886AB4F" w:rsidR="001947B9" w:rsidRPr="00D27F9D" w:rsidRDefault="001947B9" w:rsidP="006E1168">
      <w:pPr>
        <w:numPr>
          <w:ilvl w:val="0"/>
          <w:numId w:val="22"/>
        </w:numPr>
        <w:tabs>
          <w:tab w:val="left" w:pos="4860"/>
        </w:tabs>
        <w:spacing w:after="0"/>
        <w:rPr>
          <w:rFonts w:asciiTheme="majorHAnsi" w:hAnsiTheme="majorHAnsi" w:cstheme="majorHAnsi"/>
        </w:rPr>
      </w:pPr>
      <w:r w:rsidRPr="00D27F9D">
        <w:rPr>
          <w:rFonts w:asciiTheme="majorHAnsi" w:hAnsiTheme="majorHAnsi" w:cstheme="majorHAnsi"/>
          <w:rtl/>
        </w:rPr>
        <w:t>הטמעת הנושא בשבט: שיח בישיבת מרכזים וצוות מוביל, בתדריך לצוותי ההדרכה, בתחקיר, תשומת לב בבדיקת תיק הטיול וכו'.</w:t>
      </w:r>
      <w:r w:rsidR="00587AB9">
        <w:rPr>
          <w:rFonts w:asciiTheme="majorHAnsi" w:hAnsiTheme="majorHAnsi" w:cstheme="majorHAnsi" w:hint="cs"/>
          <w:rtl/>
        </w:rPr>
        <w:t xml:space="preserve"> </w:t>
      </w:r>
    </w:p>
    <w:p w14:paraId="6BFC9990" w14:textId="07115F68" w:rsidR="001B6A7E" w:rsidRDefault="00217345" w:rsidP="006E1168">
      <w:pPr>
        <w:pStyle w:val="a9"/>
        <w:numPr>
          <w:ilvl w:val="0"/>
          <w:numId w:val="22"/>
        </w:numPr>
        <w:spacing w:after="0"/>
        <w:ind w:right="-851"/>
        <w:rPr>
          <w:rFonts w:cs="Calibri"/>
          <w:b/>
          <w:bCs/>
        </w:rPr>
      </w:pPr>
      <w:r>
        <w:rPr>
          <w:rFonts w:cs="Calibri" w:hint="cs"/>
          <w:b/>
          <w:bCs/>
          <w:rtl/>
        </w:rPr>
        <w:t xml:space="preserve">שיבוץ צוותים/שכבות (בשבכג) להכשרות עם מורדי </w:t>
      </w:r>
      <w:r>
        <w:rPr>
          <w:rFonts w:cs="Calibri"/>
          <w:b/>
          <w:bCs/>
          <w:rtl/>
        </w:rPr>
        <w:t>–</w:t>
      </w:r>
      <w:r>
        <w:rPr>
          <w:rFonts w:cs="Calibri" w:hint="cs"/>
          <w:b/>
          <w:bCs/>
          <w:rtl/>
        </w:rPr>
        <w:t xml:space="preserve"> נשלח במייל השבועי </w:t>
      </w:r>
      <w:r w:rsidR="00587AB9">
        <w:rPr>
          <w:rFonts w:cs="Calibri" w:hint="cs"/>
          <w:b/>
          <w:bCs/>
          <w:rtl/>
        </w:rPr>
        <w:t>של ה2/5</w:t>
      </w:r>
    </w:p>
    <w:p w14:paraId="40588C45" w14:textId="3314F373" w:rsidR="006E1168" w:rsidRDefault="006E1168" w:rsidP="006E1168">
      <w:pPr>
        <w:pStyle w:val="a9"/>
        <w:numPr>
          <w:ilvl w:val="0"/>
          <w:numId w:val="22"/>
        </w:numPr>
        <w:spacing w:after="0"/>
        <w:ind w:right="-851"/>
        <w:rPr>
          <w:rFonts w:cs="Calibri"/>
          <w:b/>
          <w:bCs/>
        </w:rPr>
      </w:pPr>
      <w:r>
        <w:rPr>
          <w:rFonts w:cs="Calibri" w:hint="cs"/>
          <w:b/>
          <w:bCs/>
          <w:rtl/>
        </w:rPr>
        <w:t>העברת הכשרות ומתן כלים למדריכים לקראת הקיץ</w:t>
      </w:r>
    </w:p>
    <w:p w14:paraId="25DC8459" w14:textId="77777777" w:rsidR="006E1168" w:rsidRPr="00D27F9D" w:rsidRDefault="006E1168" w:rsidP="006E1168">
      <w:pPr>
        <w:numPr>
          <w:ilvl w:val="0"/>
          <w:numId w:val="22"/>
        </w:numPr>
        <w:tabs>
          <w:tab w:val="left" w:pos="4860"/>
        </w:tabs>
        <w:spacing w:after="0"/>
        <w:rPr>
          <w:rFonts w:asciiTheme="majorHAnsi" w:hAnsiTheme="majorHAnsi" w:cstheme="majorHAnsi"/>
          <w:rtl/>
        </w:rPr>
      </w:pPr>
      <w:r w:rsidRPr="00D27F9D">
        <w:rPr>
          <w:rFonts w:asciiTheme="majorHAnsi" w:hAnsiTheme="majorHAnsi" w:cstheme="majorHAnsi"/>
          <w:rtl/>
        </w:rPr>
        <w:t>מיקום לינת הקבוצה במחנה – לבחירת המיקום יש חשיבות רבה עבור החניכים.ות – קרבה לשירותים, להורים, למדריכ.ה, לאזור מואר ועוד.</w:t>
      </w:r>
    </w:p>
    <w:p w14:paraId="49078DBB" w14:textId="77777777" w:rsidR="006E1168" w:rsidRPr="002C76CB" w:rsidRDefault="006E1168" w:rsidP="006E1168">
      <w:pPr>
        <w:pStyle w:val="a9"/>
        <w:spacing w:after="0"/>
        <w:ind w:left="95" w:right="-851"/>
        <w:rPr>
          <w:rFonts w:cs="Calibri"/>
          <w:b/>
          <w:bCs/>
          <w:rtl/>
        </w:rPr>
      </w:pPr>
    </w:p>
    <w:p w14:paraId="0B95F32B" w14:textId="5C0569CE" w:rsidR="004D65A2" w:rsidRPr="0060104D" w:rsidRDefault="004D65A2" w:rsidP="007D70FE">
      <w:pPr>
        <w:spacing w:after="0"/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>הערה למדריך.ה-</w:t>
      </w:r>
    </w:p>
    <w:p w14:paraId="129E5F4A" w14:textId="77777777" w:rsidR="004D65A2" w:rsidRPr="0060104D" w:rsidRDefault="004D65A2" w:rsidP="007D70FE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A42633" wp14:editId="085A4D6B">
                <wp:simplePos x="0" y="0"/>
                <wp:positionH relativeFrom="column">
                  <wp:posOffset>-845695</wp:posOffset>
                </wp:positionH>
                <wp:positionV relativeFrom="paragraph">
                  <wp:posOffset>149105</wp:posOffset>
                </wp:positionV>
                <wp:extent cx="2038243" cy="300706"/>
                <wp:effectExtent l="0" t="0" r="635" b="4445"/>
                <wp:wrapNone/>
                <wp:docPr id="11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243" cy="30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86044" w14:textId="77777777" w:rsidR="004D65A2" w:rsidRPr="00205207" w:rsidRDefault="004D65A2" w:rsidP="004D65A2">
                            <w:pPr>
                              <w:ind w:left="-140" w:right="-142"/>
                              <w:rPr>
                                <w:rFonts w:ascii="Alef" w:hAnsi="Alef" w:cs="Alef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2633" id="_x0000_s1066" type="#_x0000_t202" style="position:absolute;left:0;text-align:left;margin-left:-66.6pt;margin-top:11.75pt;width:160.5pt;height:23.7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" fillcolor="white [3201]" stroked="f" strokeweight=".5pt">
                <v:textbox>
                  <w:txbxContent>
                    <w:p w14:paraId="35886044" w14:textId="77777777" w:rsidR="004D65A2" w:rsidRPr="00205207" w:rsidRDefault="004D65A2" w:rsidP="004D65A2">
                      <w:pPr>
                        <w:ind w:left="-140" w:right="-142"/>
                        <w:rPr>
                          <w:rFonts w:ascii="Alef" w:hAnsi="Alef" w:cs="Alef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B58C203" wp14:editId="6717B325">
                <wp:simplePos x="0" y="0"/>
                <wp:positionH relativeFrom="margin">
                  <wp:posOffset>-276225</wp:posOffset>
                </wp:positionH>
                <wp:positionV relativeFrom="paragraph">
                  <wp:posOffset>93980</wp:posOffset>
                </wp:positionV>
                <wp:extent cx="6008370" cy="460375"/>
                <wp:effectExtent l="0" t="0" r="11430" b="0"/>
                <wp:wrapNone/>
                <wp:docPr id="12" name="קבוצה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60375"/>
                          <a:chOff x="0" y="0"/>
                          <a:chExt cx="6010275" cy="543589"/>
                        </a:xfrm>
                      </wpg:grpSpPr>
                      <wpg:grpSp>
                        <wpg:cNvPr id="13" name="קבוצה 3"/>
                        <wpg:cNvGrpSpPr/>
                        <wpg:grpSpPr>
                          <a:xfrm>
                            <a:off x="0" y="0"/>
                            <a:ext cx="6010275" cy="543589"/>
                            <a:chOff x="0" y="0"/>
                            <a:chExt cx="6010275" cy="543646"/>
                          </a:xfrm>
                        </wpg:grpSpPr>
                        <wpg:grpSp>
                          <wpg:cNvPr id="14" name="קבוצה 4"/>
                          <wpg:cNvGrpSpPr/>
                          <wpg:grpSpPr>
                            <a:xfrm>
                              <a:off x="0" y="0"/>
                              <a:ext cx="6010275" cy="373380"/>
                              <a:chOff x="0" y="7951"/>
                              <a:chExt cx="6010662" cy="373712"/>
                            </a:xfrm>
                          </wpg:grpSpPr>
                          <wps:wsp>
                            <wps:cNvPr id="15" name="מחבר ישר 5"/>
                            <wps:cNvCnPr/>
                            <wps:spPr>
                              <a:xfrm flipH="1" flipV="1">
                                <a:off x="0" y="7952"/>
                                <a:ext cx="601066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מחבר ישר 6"/>
                            <wps:cNvCnPr/>
                            <wps:spPr>
                              <a:xfrm>
                                <a:off x="5125643" y="7951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" name="מחבר ישר 7"/>
                            <wps:cNvCnPr/>
                            <wps:spPr>
                              <a:xfrm>
                                <a:off x="1735914" y="7952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8" name="תיבת טקסט 13"/>
                          <wps:cNvSpPr txBox="1"/>
                          <wps:spPr>
                            <a:xfrm>
                              <a:off x="1749299" y="31757"/>
                              <a:ext cx="3068407" cy="5118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ECC84C" w14:textId="77777777" w:rsidR="004D65A2" w:rsidRPr="00205207" w:rsidRDefault="004D65A2" w:rsidP="004D65A2">
                                <w:pPr>
                                  <w:ind w:left="-140" w:right="-142"/>
                                  <w:rPr>
                                    <w:rFonts w:ascii="Alef" w:hAnsi="Alef" w:cs="Alef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3107" t="71362" r="34606" b="24164"/>
                          <a:stretch/>
                        </pic:blipFill>
                        <pic:spPr bwMode="auto">
                          <a:xfrm>
                            <a:off x="5645426" y="15902"/>
                            <a:ext cx="32575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תמונה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144" t="71247" r="42214" b="24162"/>
                          <a:stretch/>
                        </pic:blipFill>
                        <pic:spPr bwMode="auto">
                          <a:xfrm>
                            <a:off x="4803752" y="47708"/>
                            <a:ext cx="2927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תמונה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3200" t="71421" r="54716" b="24566"/>
                          <a:stretch/>
                        </pic:blipFill>
                        <pic:spPr bwMode="auto">
                          <a:xfrm>
                            <a:off x="1463342" y="79512"/>
                            <a:ext cx="227330" cy="24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8C203" id="קבוצה 12" o:spid="_x0000_s1067" style="position:absolute;left:0;text-align:left;margin-left:-21.75pt;margin-top:7.4pt;width:473.1pt;height:36.25pt;z-index:251658254;mso-position-horizontal-relative:margin;mso-width-relative:margin;mso-height-relative:margin" coordsize="6010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">
                <v:group id="קבוצה 3" o:spid="_x0000_s1068" style="position:absolute;width:60102;height:5435" coordsize="60102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קבוצה 4" o:spid="_x0000_s1069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line id="מחבר ישר 5" o:spid="_x0000_s1070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" strokecolor="#7f7f7f" strokeweight="1.5pt">
                      <v:stroke joinstyle="miter"/>
                    </v:line>
                    <v:line id="מחבר ישר 6" o:spid="_x0000_s1071" style="position:absolute;visibility:visible;mso-wrap-style:square" from="51256,79" to="5125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" strokecolor="#7f7f7f" strokeweight="1.5pt">
                      <v:stroke joinstyle="miter"/>
                    </v:line>
                    <v:line id="מחבר ישר 7" o:spid="_x0000_s1072" style="position:absolute;visibility:visible;mso-wrap-style:square" from="17359,79" to="1735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" strokecolor="#7f7f7f" strokeweight="1.5pt">
                      <v:stroke joinstyle="miter"/>
                    </v:line>
                  </v:group>
                  <v:shape id="_x0000_s1073" type="#_x0000_t202" style="position:absolute;left:17492;top:317;width:30685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  <v:textbox>
                      <w:txbxContent>
                        <w:p w14:paraId="34ECC84C" w14:textId="77777777" w:rsidR="004D65A2" w:rsidRPr="00205207" w:rsidRDefault="004D65A2" w:rsidP="004D65A2">
                          <w:pPr>
                            <w:ind w:left="-140" w:right="-142"/>
                            <w:rPr>
                              <w:rFonts w:ascii="Alef" w:hAnsi="Alef" w:cs="Alef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v:shape id="תמונה 17" o:spid="_x0000_s1074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">
                  <v:imagedata r:id="rId11" o:title="" croptop="46768f" cropbottom="15836f" cropleft="41358f" cropright="22679f"/>
                </v:shape>
                <v:shape id="תמונה 21" o:spid="_x0000_s1075" type="#_x0000_t75" style="position:absolute;left:48037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">
                  <v:imagedata r:id="rId11" o:title="" croptop="46692f" cropbottom="15835f" cropleft="36139f" cropright="27665f"/>
                </v:shape>
                <v:shape id="תמונה 30" o:spid="_x0000_s1076" type="#_x0000_t75" style="position:absolute;left:14633;top:795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">
                  <v:imagedata r:id="rId11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  <w:r w:rsidRPr="0060104D">
        <w:rPr>
          <w:rFonts w:cs="Calibr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3408C47" wp14:editId="2E52409B">
                <wp:simplePos x="0" y="0"/>
                <wp:positionH relativeFrom="column">
                  <wp:posOffset>4843780</wp:posOffset>
                </wp:positionH>
                <wp:positionV relativeFrom="paragraph">
                  <wp:posOffset>135255</wp:posOffset>
                </wp:positionV>
                <wp:extent cx="723265" cy="276225"/>
                <wp:effectExtent l="0" t="0" r="0" b="0"/>
                <wp:wrapNone/>
                <wp:docPr id="22" name="תיבת טקסט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8181D" w14:textId="41A232F9" w:rsidR="004D65A2" w:rsidRPr="00205207" w:rsidRDefault="003377C8" w:rsidP="004D65A2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>10 דק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8C47" id="תיבת טקסט 22" o:spid="_x0000_s1077" type="#_x0000_t202" style="position:absolute;left:0;text-align:left;margin-left:381.4pt;margin-top:10.65pt;width:56.95pt;height:21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" filled="f" stroked="f" strokeweight=".5pt">
                <v:textbox>
                  <w:txbxContent>
                    <w:p w14:paraId="2218181D" w14:textId="41A232F9" w:rsidR="004D65A2" w:rsidRPr="00205207" w:rsidRDefault="003377C8" w:rsidP="004D65A2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>10 דק</w:t>
                      </w:r>
                    </w:p>
                  </w:txbxContent>
                </v:textbox>
              </v:shape>
            </w:pict>
          </mc:Fallback>
        </mc:AlternateContent>
      </w:r>
    </w:p>
    <w:p w14:paraId="60BA42DE" w14:textId="77777777" w:rsidR="004D65A2" w:rsidRPr="0060104D" w:rsidRDefault="004D65A2" w:rsidP="007D70FE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</w:p>
    <w:p w14:paraId="141E996A" w14:textId="77777777" w:rsidR="008A75D6" w:rsidRDefault="008A75D6" w:rsidP="007D70FE">
      <w:pPr>
        <w:spacing w:after="0"/>
        <w:rPr>
          <w:rFonts w:cs="Calibri"/>
          <w:rtl/>
        </w:rPr>
      </w:pPr>
    </w:p>
    <w:p w14:paraId="3C1C9EE0" w14:textId="6595A909" w:rsidR="00F0577B" w:rsidRPr="0060104D" w:rsidRDefault="00F0577B" w:rsidP="00F0577B">
      <w:pPr>
        <w:spacing w:after="0"/>
        <w:ind w:left="-625"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מתודה </w:t>
      </w:r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6</w:t>
      </w:r>
      <w:r w:rsidRPr="0060104D">
        <w:rPr>
          <w:rFonts w:cs="Calibri"/>
          <w:b/>
          <w:bCs/>
          <w:color w:val="FFFFFF"/>
          <w:sz w:val="24"/>
          <w:szCs w:val="24"/>
          <w:highlight w:val="red"/>
          <w:rtl/>
        </w:rPr>
        <w:t xml:space="preserve">: </w:t>
      </w:r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רפלקציה</w:t>
      </w:r>
    </w:p>
    <w:p w14:paraId="14711BCD" w14:textId="24A22F50" w:rsidR="00F0577B" w:rsidRPr="004579C9" w:rsidRDefault="00DF44DD" w:rsidP="00F0577B">
      <w:pPr>
        <w:spacing w:after="0"/>
        <w:ind w:left="-625" w:right="-851"/>
        <w:rPr>
          <w:rFonts w:cs="Calibri"/>
          <w:rtl/>
        </w:rPr>
      </w:pPr>
      <w:r w:rsidRPr="004579C9">
        <w:rPr>
          <w:rFonts w:cs="Calibri" w:hint="cs"/>
          <w:rtl/>
        </w:rPr>
        <w:t>נפתח את החוברת בדף הרפלקציה ליחידה</w:t>
      </w:r>
      <w:r w:rsidR="008103E4" w:rsidRPr="004579C9">
        <w:rPr>
          <w:rFonts w:cs="Calibri" w:hint="cs"/>
          <w:rtl/>
        </w:rPr>
        <w:t>, המרכזים ימלאו את השאלות</w:t>
      </w:r>
    </w:p>
    <w:p w14:paraId="16A17246" w14:textId="59455DA3" w:rsidR="00E6110C" w:rsidRPr="004579C9" w:rsidRDefault="007C3B38" w:rsidP="00E6110C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>איזה צוות/בעלי.ות תפקיד</w:t>
      </w:r>
      <w:r w:rsidR="00FA79A4" w:rsidRPr="004579C9">
        <w:rPr>
          <w:rFonts w:cs="Calibri" w:hint="cs"/>
          <w:rtl/>
        </w:rPr>
        <w:t xml:space="preserve"> אצלי בשבט צריכים את הכלים האלה ולא מודעים לכך?</w:t>
      </w:r>
    </w:p>
    <w:p w14:paraId="34CEE662" w14:textId="289C4895" w:rsidR="00FA79A4" w:rsidRDefault="0091579E" w:rsidP="00E6110C">
      <w:pPr>
        <w:pStyle w:val="a9"/>
        <w:numPr>
          <w:ilvl w:val="0"/>
          <w:numId w:val="22"/>
        </w:numPr>
        <w:spacing w:after="0"/>
        <w:ind w:right="-851"/>
        <w:rPr>
          <w:rFonts w:cs="Calibri"/>
        </w:rPr>
      </w:pPr>
      <w:r w:rsidRPr="004579C9">
        <w:rPr>
          <w:rFonts w:cs="Calibri" w:hint="cs"/>
          <w:rtl/>
        </w:rPr>
        <w:t>מי השכבגיסט</w:t>
      </w:r>
      <w:r w:rsidR="00242C28" w:rsidRPr="004579C9">
        <w:rPr>
          <w:rFonts w:cs="Calibri" w:hint="cs"/>
          <w:rtl/>
        </w:rPr>
        <w:t xml:space="preserve">.ית </w:t>
      </w:r>
      <w:r w:rsidR="004C6959" w:rsidRPr="004579C9">
        <w:rPr>
          <w:rFonts w:cs="Calibri" w:hint="cs"/>
          <w:rtl/>
        </w:rPr>
        <w:t>שאני רוצה לייצר איתה ציר פיתוח אישי לקיץ הקרוב? למה?</w:t>
      </w:r>
    </w:p>
    <w:p w14:paraId="497902EA" w14:textId="1C55624E" w:rsidR="003954E4" w:rsidRPr="004579C9" w:rsidRDefault="00721833" w:rsidP="00E6110C">
      <w:pPr>
        <w:pStyle w:val="a9"/>
        <w:numPr>
          <w:ilvl w:val="0"/>
          <w:numId w:val="22"/>
        </w:numPr>
        <w:spacing w:after="0"/>
        <w:ind w:right="-851"/>
        <w:rPr>
          <w:rFonts w:cs="Calibri"/>
          <w:rtl/>
        </w:rPr>
      </w:pPr>
      <w:r>
        <w:rPr>
          <w:rFonts w:cs="Calibri" w:hint="cs"/>
          <w:rtl/>
        </w:rPr>
        <w:t>מה מונע ממני/מאתגר אותי מלהגשים את זה עם החניכים.ות השקופים.ות בתהליך הקיץ הקרוב?</w:t>
      </w:r>
    </w:p>
    <w:p w14:paraId="331FFECF" w14:textId="226F4F55" w:rsidR="008103E4" w:rsidRPr="004579C9" w:rsidRDefault="008103E4" w:rsidP="00F0577B">
      <w:pPr>
        <w:spacing w:after="0"/>
        <w:ind w:left="-625" w:right="-851"/>
        <w:rPr>
          <w:rFonts w:cs="Calibri"/>
          <w:rtl/>
        </w:rPr>
      </w:pPr>
      <w:r w:rsidRPr="004579C9">
        <w:rPr>
          <w:rFonts w:cs="Calibri" w:hint="cs"/>
          <w:rtl/>
        </w:rPr>
        <w:t>אחרי 5 דק נתחלק לזוגות והם ישתפו בזוגות על הרפלקציה</w:t>
      </w:r>
    </w:p>
    <w:p w14:paraId="12BB8A9F" w14:textId="188A8085" w:rsidR="00F0577B" w:rsidRPr="0060104D" w:rsidRDefault="00F0577B" w:rsidP="00F0577B">
      <w:pPr>
        <w:spacing w:after="0"/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>הערה למדריך.ה-</w:t>
      </w:r>
    </w:p>
    <w:p w14:paraId="3FC1BFDE" w14:textId="77777777" w:rsidR="00F0577B" w:rsidRPr="0060104D" w:rsidRDefault="00F0577B" w:rsidP="00F0577B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6861BF" wp14:editId="1E7ACF08">
                <wp:simplePos x="0" y="0"/>
                <wp:positionH relativeFrom="column">
                  <wp:posOffset>-845695</wp:posOffset>
                </wp:positionH>
                <wp:positionV relativeFrom="paragraph">
                  <wp:posOffset>149105</wp:posOffset>
                </wp:positionV>
                <wp:extent cx="2038243" cy="300706"/>
                <wp:effectExtent l="0" t="0" r="635" b="4445"/>
                <wp:wrapNone/>
                <wp:docPr id="2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243" cy="30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7E5FF" w14:textId="77777777" w:rsidR="00F0577B" w:rsidRPr="00205207" w:rsidRDefault="00F0577B" w:rsidP="00F0577B">
                            <w:pPr>
                              <w:ind w:left="-140" w:right="-142"/>
                              <w:rPr>
                                <w:rFonts w:ascii="Alef" w:hAnsi="Alef" w:cs="Alef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61BF" id="_x0000_s1078" type="#_x0000_t202" style="position:absolute;left:0;text-align:left;margin-left:-66.6pt;margin-top:11.75pt;width:160.5pt;height:23.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" fillcolor="white [3201]" stroked="f" strokeweight=".5pt">
                <v:textbox>
                  <w:txbxContent>
                    <w:p w14:paraId="6BE7E5FF" w14:textId="77777777" w:rsidR="00F0577B" w:rsidRPr="00205207" w:rsidRDefault="00F0577B" w:rsidP="00F0577B">
                      <w:pPr>
                        <w:ind w:left="-140" w:right="-142"/>
                        <w:rPr>
                          <w:rFonts w:ascii="Alef" w:hAnsi="Alef" w:cs="Alef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68651615" wp14:editId="090D1BF8">
                <wp:simplePos x="0" y="0"/>
                <wp:positionH relativeFrom="margin">
                  <wp:posOffset>-276225</wp:posOffset>
                </wp:positionH>
                <wp:positionV relativeFrom="paragraph">
                  <wp:posOffset>93980</wp:posOffset>
                </wp:positionV>
                <wp:extent cx="6008370" cy="460375"/>
                <wp:effectExtent l="0" t="0" r="11430" b="0"/>
                <wp:wrapNone/>
                <wp:docPr id="24" name="קבוצה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60375"/>
                          <a:chOff x="0" y="0"/>
                          <a:chExt cx="6010275" cy="543589"/>
                        </a:xfrm>
                      </wpg:grpSpPr>
                      <wpg:grpSp>
                        <wpg:cNvPr id="25" name="קבוצה 3"/>
                        <wpg:cNvGrpSpPr/>
                        <wpg:grpSpPr>
                          <a:xfrm>
                            <a:off x="0" y="0"/>
                            <a:ext cx="6010275" cy="543589"/>
                            <a:chOff x="0" y="0"/>
                            <a:chExt cx="6010275" cy="543646"/>
                          </a:xfrm>
                        </wpg:grpSpPr>
                        <wpg:grpSp>
                          <wpg:cNvPr id="26" name="קבוצה 4"/>
                          <wpg:cNvGrpSpPr/>
                          <wpg:grpSpPr>
                            <a:xfrm>
                              <a:off x="0" y="0"/>
                              <a:ext cx="6010275" cy="373380"/>
                              <a:chOff x="0" y="7951"/>
                              <a:chExt cx="6010662" cy="373712"/>
                            </a:xfrm>
                          </wpg:grpSpPr>
                          <wps:wsp>
                            <wps:cNvPr id="27" name="מחבר ישר 5"/>
                            <wps:cNvCnPr/>
                            <wps:spPr>
                              <a:xfrm flipH="1" flipV="1">
                                <a:off x="0" y="7952"/>
                                <a:ext cx="601066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" name="מחבר ישר 6"/>
                            <wps:cNvCnPr/>
                            <wps:spPr>
                              <a:xfrm>
                                <a:off x="5125643" y="7951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" name="מחבר ישר 7"/>
                            <wps:cNvCnPr/>
                            <wps:spPr>
                              <a:xfrm>
                                <a:off x="1735914" y="7952"/>
                                <a:ext cx="0" cy="37371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0" name="תיבת טקסט 13"/>
                          <wps:cNvSpPr txBox="1"/>
                          <wps:spPr>
                            <a:xfrm>
                              <a:off x="1749299" y="31757"/>
                              <a:ext cx="3068407" cy="5118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8007DC" w14:textId="77777777" w:rsidR="00F0577B" w:rsidRPr="00205207" w:rsidRDefault="00F0577B" w:rsidP="00F0577B">
                                <w:pPr>
                                  <w:ind w:left="-140" w:right="-142"/>
                                  <w:rPr>
                                    <w:rFonts w:ascii="Alef" w:hAnsi="Alef" w:cs="Alef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3107" t="71362" r="34606" b="24164"/>
                          <a:stretch/>
                        </pic:blipFill>
                        <pic:spPr bwMode="auto">
                          <a:xfrm>
                            <a:off x="5645426" y="15902"/>
                            <a:ext cx="32575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תמונה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144" t="71247" r="42214" b="24162"/>
                          <a:stretch/>
                        </pic:blipFill>
                        <pic:spPr bwMode="auto">
                          <a:xfrm>
                            <a:off x="4803752" y="47708"/>
                            <a:ext cx="2927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תמונה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3200" t="71421" r="54716" b="24566"/>
                          <a:stretch/>
                        </pic:blipFill>
                        <pic:spPr bwMode="auto">
                          <a:xfrm>
                            <a:off x="1463342" y="79512"/>
                            <a:ext cx="227330" cy="24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51615" id="קבוצה 24" o:spid="_x0000_s1079" style="position:absolute;left:0;text-align:left;margin-left:-21.75pt;margin-top:7.4pt;width:473.1pt;height:36.25pt;z-index:251658257;mso-position-horizontal-relative:margin;mso-width-relative:margin;mso-height-relative:margin" coordsize="6010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">
                <v:group id="קבוצה 3" o:spid="_x0000_s1080" style="position:absolute;width:60102;height:5435" coordsize="60102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קבוצה 4" o:spid="_x0000_s1081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line id="מחבר ישר 5" o:spid="_x0000_s1082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" strokecolor="#7f7f7f" strokeweight="1.5pt">
                      <v:stroke joinstyle="miter"/>
                    </v:line>
                    <v:line id="מחבר ישר 6" o:spid="_x0000_s1083" style="position:absolute;visibility:visible;mso-wrap-style:square" from="51256,79" to="5125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" strokecolor="#7f7f7f" strokeweight="1.5pt">
                      <v:stroke joinstyle="miter"/>
                    </v:line>
                    <v:line id="מחבר ישר 7" o:spid="_x0000_s1084" style="position:absolute;visibility:visible;mso-wrap-style:square" from="17359,79" to="1735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" strokecolor="#7f7f7f" strokeweight="1.5pt">
                      <v:stroke joinstyle="miter"/>
                    </v:line>
                  </v:group>
                  <v:shape id="_x0000_s1085" type="#_x0000_t202" style="position:absolute;left:17492;top:317;width:30685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Ma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CQY3MawgAAANsAAAAPAAAA&#10;AAAAAAAAAAAAAAcCAABkcnMvZG93bnJldi54bWxQSwUGAAAAAAMAAwC3AAAA9gIAAAAA&#10;" fillcolor="window" stroked="f" strokeweight=".5pt">
                    <v:textbox>
                      <w:txbxContent>
                        <w:p w14:paraId="5A8007DC" w14:textId="77777777" w:rsidR="00F0577B" w:rsidRPr="00205207" w:rsidRDefault="00F0577B" w:rsidP="00F0577B">
                          <w:pPr>
                            <w:ind w:left="-140" w:right="-142"/>
                            <w:rPr>
                              <w:rFonts w:ascii="Alef" w:hAnsi="Alef" w:cs="Alef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v:shape id="תמונה 17" o:spid="_x0000_s1086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">
                  <v:imagedata r:id="rId11" o:title="" croptop="46768f" cropbottom="15836f" cropleft="41358f" cropright="22679f"/>
                </v:shape>
                <v:shape id="תמונה 21" o:spid="_x0000_s1087" type="#_x0000_t75" style="position:absolute;left:48037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">
                  <v:imagedata r:id="rId11" o:title="" croptop="46692f" cropbottom="15835f" cropleft="36139f" cropright="27665f"/>
                </v:shape>
                <v:shape id="תמונה 30" o:spid="_x0000_s1088" type="#_x0000_t75" style="position:absolute;left:14633;top:795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">
                  <v:imagedata r:id="rId11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  <w:r w:rsidRPr="0060104D">
        <w:rPr>
          <w:rFonts w:cs="Calibr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6F6A1A1" wp14:editId="4EA38198">
                <wp:simplePos x="0" y="0"/>
                <wp:positionH relativeFrom="column">
                  <wp:posOffset>4843780</wp:posOffset>
                </wp:positionH>
                <wp:positionV relativeFrom="paragraph">
                  <wp:posOffset>135255</wp:posOffset>
                </wp:positionV>
                <wp:extent cx="723265" cy="276225"/>
                <wp:effectExtent l="0" t="0" r="0" b="0"/>
                <wp:wrapNone/>
                <wp:docPr id="34" name="תיבת טקסט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F7AB6" w14:textId="5D414995" w:rsidR="00F0577B" w:rsidRPr="00205207" w:rsidRDefault="00DF44DD" w:rsidP="00F0577B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="00F0577B"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 xml:space="preserve"> דק'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A1A1" id="תיבת טקסט 34" o:spid="_x0000_s1089" type="#_x0000_t202" style="position:absolute;left:0;text-align:left;margin-left:381.4pt;margin-top:10.65pt;width:56.95pt;height:21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" filled="f" stroked="f" strokeweight=".5pt">
                <v:textbox>
                  <w:txbxContent>
                    <w:p w14:paraId="16EF7AB6" w14:textId="5D414995" w:rsidR="00F0577B" w:rsidRPr="00205207" w:rsidRDefault="00DF44DD" w:rsidP="00F0577B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>15</w:t>
                      </w:r>
                      <w:r w:rsidR="00F0577B"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 xml:space="preserve"> דק'</w:t>
                      </w:r>
                    </w:p>
                  </w:txbxContent>
                </v:textbox>
              </v:shape>
            </w:pict>
          </mc:Fallback>
        </mc:AlternateContent>
      </w:r>
    </w:p>
    <w:p w14:paraId="06EA73C8" w14:textId="77777777" w:rsidR="00F0577B" w:rsidRPr="0060104D" w:rsidRDefault="00F0577B" w:rsidP="00F0577B">
      <w:pPr>
        <w:pStyle w:val="a9"/>
        <w:spacing w:after="0"/>
        <w:ind w:left="-625" w:right="-426"/>
        <w:rPr>
          <w:rFonts w:cs="Calibri"/>
          <w:sz w:val="24"/>
          <w:szCs w:val="24"/>
          <w:rtl/>
        </w:rPr>
      </w:pPr>
    </w:p>
    <w:p w14:paraId="73035E02" w14:textId="77777777" w:rsidR="00CA02DD" w:rsidRDefault="00CA02DD" w:rsidP="007D70FE">
      <w:pPr>
        <w:spacing w:after="0"/>
        <w:rPr>
          <w:rFonts w:cs="Calibri"/>
          <w:rtl/>
        </w:rPr>
      </w:pPr>
    </w:p>
    <w:p w14:paraId="747300BD" w14:textId="77777777" w:rsidR="009978D2" w:rsidRDefault="009978D2" w:rsidP="007D70FE">
      <w:pPr>
        <w:spacing w:after="0"/>
        <w:rPr>
          <w:rFonts w:cs="Calibri"/>
          <w:rtl/>
        </w:rPr>
      </w:pPr>
    </w:p>
    <w:p w14:paraId="6DD35A9F" w14:textId="77777777" w:rsidR="009978D2" w:rsidRDefault="009978D2" w:rsidP="007D70FE">
      <w:pPr>
        <w:spacing w:after="0"/>
        <w:rPr>
          <w:rFonts w:cs="Calibri"/>
          <w:rtl/>
        </w:rPr>
      </w:pPr>
    </w:p>
    <w:p w14:paraId="4D72ACA4" w14:textId="5958EDE5" w:rsidR="009978D2" w:rsidRPr="009978D2" w:rsidRDefault="009978D2" w:rsidP="009978D2">
      <w:pPr>
        <w:spacing w:after="0"/>
        <w:rPr>
          <w:rFonts w:cs="Calibri" w:hint="cs"/>
          <w:rtl/>
        </w:rPr>
      </w:pPr>
    </w:p>
    <w:sectPr w:rsidR="009978D2" w:rsidRPr="009978D2" w:rsidSect="00D74E54">
      <w:headerReference w:type="default" r:id="rId13"/>
      <w:pgSz w:w="11900" w:h="16840"/>
      <w:pgMar w:top="1440" w:right="1800" w:bottom="1440" w:left="1800" w:header="19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82C29" w14:textId="77777777" w:rsidR="004F1793" w:rsidRDefault="004F1793" w:rsidP="006A7DE2">
      <w:r>
        <w:separator/>
      </w:r>
    </w:p>
  </w:endnote>
  <w:endnote w:type="continuationSeparator" w:id="0">
    <w:p w14:paraId="29048C9C" w14:textId="77777777" w:rsidR="004F1793" w:rsidRDefault="004F1793" w:rsidP="006A7DE2">
      <w:r>
        <w:continuationSeparator/>
      </w:r>
    </w:p>
  </w:endnote>
  <w:endnote w:type="continuationNotice" w:id="1">
    <w:p w14:paraId="5733268B" w14:textId="77777777" w:rsidR="004F1793" w:rsidRDefault="004F17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lef">
    <w:altName w:val="Alef"/>
    <w:charset w:val="B1"/>
    <w:family w:val="auto"/>
    <w:pitch w:val="variable"/>
    <w:sig w:usb0="00000807" w:usb1="40000000" w:usb2="00000000" w:usb3="00000000" w:csb0="000000B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0C360" w14:textId="77777777" w:rsidR="004F1793" w:rsidRDefault="004F1793" w:rsidP="006A7DE2">
      <w:r>
        <w:separator/>
      </w:r>
    </w:p>
  </w:footnote>
  <w:footnote w:type="continuationSeparator" w:id="0">
    <w:p w14:paraId="5BF90A15" w14:textId="77777777" w:rsidR="004F1793" w:rsidRDefault="004F1793" w:rsidP="006A7DE2">
      <w:r>
        <w:continuationSeparator/>
      </w:r>
    </w:p>
  </w:footnote>
  <w:footnote w:type="continuationNotice" w:id="1">
    <w:p w14:paraId="5A1A9A19" w14:textId="77777777" w:rsidR="004F1793" w:rsidRDefault="004F17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ECE1" w14:textId="1D17E270" w:rsidR="006A7DE2" w:rsidRDefault="00D74E54" w:rsidP="002716A6">
    <w:pPr>
      <w:pStyle w:val="a3"/>
    </w:pPr>
    <w:r w:rsidRPr="002716A6">
      <w:rPr>
        <w:noProof/>
      </w:rPr>
      <w:drawing>
        <wp:anchor distT="0" distB="0" distL="114300" distR="114300" simplePos="0" relativeHeight="251658242" behindDoc="0" locked="0" layoutInCell="1" allowOverlap="1" wp14:anchorId="26BDB82D" wp14:editId="7C40D6CF">
          <wp:simplePos x="0" y="0"/>
          <wp:positionH relativeFrom="column">
            <wp:posOffset>4753830</wp:posOffset>
          </wp:positionH>
          <wp:positionV relativeFrom="paragraph">
            <wp:posOffset>-1252330</wp:posOffset>
          </wp:positionV>
          <wp:extent cx="1236345" cy="1155700"/>
          <wp:effectExtent l="0" t="0" r="0" b="0"/>
          <wp:wrapSquare wrapText="bothSides"/>
          <wp:docPr id="6" name="תמונה 5" descr="Diagram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1B43415-616B-451D-A542-E65EF9B6466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5" descr="Diagram&#10;&#10;Description automatically generated">
                    <a:extLst>
                      <a:ext uri="{FF2B5EF4-FFF2-40B4-BE49-F238E27FC236}">
                        <a16:creationId xmlns:a16="http://schemas.microsoft.com/office/drawing/2014/main" id="{B1B43415-616B-451D-A542-E65EF9B64669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03" t="8485" r="21918" b="10388"/>
                  <a:stretch/>
                </pic:blipFill>
                <pic:spPr bwMode="auto">
                  <a:xfrm>
                    <a:off x="0" y="0"/>
                    <a:ext cx="1236345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6" behindDoc="1" locked="0" layoutInCell="1" allowOverlap="1" wp14:anchorId="1F1C1C2A" wp14:editId="5EA2E2AD">
          <wp:simplePos x="0" y="0"/>
          <wp:positionH relativeFrom="margin">
            <wp:align>center</wp:align>
          </wp:positionH>
          <wp:positionV relativeFrom="paragraph">
            <wp:posOffset>-1221353</wp:posOffset>
          </wp:positionV>
          <wp:extent cx="7588247" cy="1460500"/>
          <wp:effectExtent l="0" t="0" r="0" b="635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r="1" b="86355"/>
                  <a:stretch/>
                </pic:blipFill>
                <pic:spPr bwMode="auto">
                  <a:xfrm>
                    <a:off x="0" y="0"/>
                    <a:ext cx="7588247" cy="146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8D0"/>
    <w:multiLevelType w:val="hybridMultilevel"/>
    <w:tmpl w:val="768C4F46"/>
    <w:lvl w:ilvl="0" w:tplc="9842B112">
      <w:numFmt w:val="bullet"/>
      <w:lvlText w:val=""/>
      <w:lvlJc w:val="left"/>
      <w:pPr>
        <w:ind w:left="-265" w:hanging="360"/>
      </w:pPr>
      <w:rPr>
        <w:rFonts w:ascii="Symbol" w:eastAsia="Calibr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" w15:restartNumberingAfterBreak="0">
    <w:nsid w:val="00D46DCB"/>
    <w:multiLevelType w:val="hybridMultilevel"/>
    <w:tmpl w:val="BD7A84C0"/>
    <w:lvl w:ilvl="0" w:tplc="237A45A4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B45CE"/>
    <w:multiLevelType w:val="hybridMultilevel"/>
    <w:tmpl w:val="575002C4"/>
    <w:lvl w:ilvl="0" w:tplc="9D5AF952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3" w15:restartNumberingAfterBreak="0">
    <w:nsid w:val="19034300"/>
    <w:multiLevelType w:val="hybridMultilevel"/>
    <w:tmpl w:val="9D44C61A"/>
    <w:lvl w:ilvl="0" w:tplc="2578E7F0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4" w15:restartNumberingAfterBreak="0">
    <w:nsid w:val="1B4C72CA"/>
    <w:multiLevelType w:val="hybridMultilevel"/>
    <w:tmpl w:val="C502809C"/>
    <w:lvl w:ilvl="0" w:tplc="9EB03836">
      <w:numFmt w:val="bullet"/>
      <w:lvlText w:val="-"/>
      <w:lvlJc w:val="left"/>
      <w:pPr>
        <w:ind w:left="-265" w:hanging="360"/>
      </w:pPr>
      <w:rPr>
        <w:rFonts w:ascii="David" w:eastAsia="Calibri" w:hAnsi="David" w:cs="David" w:hint="default"/>
      </w:rPr>
    </w:lvl>
    <w:lvl w:ilvl="1" w:tplc="2000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5" w15:restartNumberingAfterBreak="0">
    <w:nsid w:val="1D934BEF"/>
    <w:multiLevelType w:val="multilevel"/>
    <w:tmpl w:val="B704C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93B8C"/>
    <w:multiLevelType w:val="hybridMultilevel"/>
    <w:tmpl w:val="FF36879E"/>
    <w:lvl w:ilvl="0" w:tplc="2E8409DE">
      <w:start w:val="1"/>
      <w:numFmt w:val="decimal"/>
      <w:lvlText w:val="%1."/>
      <w:lvlJc w:val="left"/>
      <w:pPr>
        <w:ind w:left="720" w:hanging="360"/>
      </w:pPr>
      <w:rPr>
        <w:rFonts w:ascii="David" w:eastAsiaTheme="minorEastAsia" w:hAnsi="David" w:cs="Davi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F2168"/>
    <w:multiLevelType w:val="hybridMultilevel"/>
    <w:tmpl w:val="B4000096"/>
    <w:lvl w:ilvl="0" w:tplc="E45A0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C091B"/>
    <w:multiLevelType w:val="hybridMultilevel"/>
    <w:tmpl w:val="E38632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4E4C94"/>
    <w:multiLevelType w:val="multilevel"/>
    <w:tmpl w:val="1D04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8269AA"/>
    <w:multiLevelType w:val="hybridMultilevel"/>
    <w:tmpl w:val="FDF666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B636D6"/>
    <w:multiLevelType w:val="hybridMultilevel"/>
    <w:tmpl w:val="E1483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2D662C"/>
    <w:multiLevelType w:val="hybridMultilevel"/>
    <w:tmpl w:val="3090621E"/>
    <w:lvl w:ilvl="0" w:tplc="EF948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555E5"/>
    <w:multiLevelType w:val="hybridMultilevel"/>
    <w:tmpl w:val="7A7C5728"/>
    <w:lvl w:ilvl="0" w:tplc="3E56FB5C">
      <w:numFmt w:val="bullet"/>
      <w:lvlText w:val="-"/>
      <w:lvlJc w:val="left"/>
      <w:pPr>
        <w:ind w:left="-265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4" w15:restartNumberingAfterBreak="0">
    <w:nsid w:val="4D184760"/>
    <w:multiLevelType w:val="hybridMultilevel"/>
    <w:tmpl w:val="110EB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97C85"/>
    <w:multiLevelType w:val="hybridMultilevel"/>
    <w:tmpl w:val="9328C7F8"/>
    <w:lvl w:ilvl="0" w:tplc="6278FD7E">
      <w:numFmt w:val="bullet"/>
      <w:lvlText w:val=""/>
      <w:lvlJc w:val="left"/>
      <w:pPr>
        <w:ind w:left="720" w:hanging="360"/>
      </w:pPr>
      <w:rPr>
        <w:rFonts w:ascii="Symbol" w:eastAsia="Calibri" w:hAnsi="Symbol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5118F"/>
    <w:multiLevelType w:val="hybridMultilevel"/>
    <w:tmpl w:val="6A3E3ED6"/>
    <w:lvl w:ilvl="0" w:tplc="05AC012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E06053"/>
    <w:multiLevelType w:val="hybridMultilevel"/>
    <w:tmpl w:val="313659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8D7E4C"/>
    <w:multiLevelType w:val="hybridMultilevel"/>
    <w:tmpl w:val="A51EFCF2"/>
    <w:lvl w:ilvl="0" w:tplc="B5A6582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C87045"/>
    <w:multiLevelType w:val="hybridMultilevel"/>
    <w:tmpl w:val="94062DCE"/>
    <w:lvl w:ilvl="0" w:tplc="04090001">
      <w:start w:val="1"/>
      <w:numFmt w:val="bullet"/>
      <w:lvlText w:val=""/>
      <w:lvlJc w:val="left"/>
      <w:pPr>
        <w:ind w:left="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20" w15:restartNumberingAfterBreak="0">
    <w:nsid w:val="6AEF270E"/>
    <w:multiLevelType w:val="hybridMultilevel"/>
    <w:tmpl w:val="FB6AA836"/>
    <w:lvl w:ilvl="0" w:tplc="0DE215C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290F"/>
    <w:multiLevelType w:val="hybridMultilevel"/>
    <w:tmpl w:val="BFDE1DF6"/>
    <w:lvl w:ilvl="0" w:tplc="C2B086C2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4ADE"/>
    <w:multiLevelType w:val="hybridMultilevel"/>
    <w:tmpl w:val="C79AD864"/>
    <w:lvl w:ilvl="0" w:tplc="9CC24246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3" w15:restartNumberingAfterBreak="0">
    <w:nsid w:val="7E19482E"/>
    <w:multiLevelType w:val="hybridMultilevel"/>
    <w:tmpl w:val="FDEA7CF6"/>
    <w:lvl w:ilvl="0" w:tplc="33023CB2">
      <w:start w:val="1"/>
      <w:numFmt w:val="hebrew1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943F40"/>
    <w:multiLevelType w:val="hybridMultilevel"/>
    <w:tmpl w:val="6A1A0378"/>
    <w:lvl w:ilvl="0" w:tplc="BCDA8226">
      <w:start w:val="10"/>
      <w:numFmt w:val="bullet"/>
      <w:lvlText w:val="-"/>
      <w:lvlJc w:val="left"/>
      <w:pPr>
        <w:ind w:left="-26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num w:numId="1" w16cid:durableId="2076928248">
    <w:abstractNumId w:val="21"/>
  </w:num>
  <w:num w:numId="2" w16cid:durableId="97527436">
    <w:abstractNumId w:val="7"/>
  </w:num>
  <w:num w:numId="3" w16cid:durableId="2140301083">
    <w:abstractNumId w:val="23"/>
  </w:num>
  <w:num w:numId="4" w16cid:durableId="933782509">
    <w:abstractNumId w:val="16"/>
  </w:num>
  <w:num w:numId="5" w16cid:durableId="908269056">
    <w:abstractNumId w:val="18"/>
  </w:num>
  <w:num w:numId="6" w16cid:durableId="548449">
    <w:abstractNumId w:val="20"/>
  </w:num>
  <w:num w:numId="7" w16cid:durableId="1162356215">
    <w:abstractNumId w:val="14"/>
  </w:num>
  <w:num w:numId="8" w16cid:durableId="1576668228">
    <w:abstractNumId w:val="12"/>
  </w:num>
  <w:num w:numId="9" w16cid:durableId="870921942">
    <w:abstractNumId w:val="8"/>
  </w:num>
  <w:num w:numId="10" w16cid:durableId="1802989796">
    <w:abstractNumId w:val="1"/>
  </w:num>
  <w:num w:numId="11" w16cid:durableId="2108382317">
    <w:abstractNumId w:val="15"/>
  </w:num>
  <w:num w:numId="12" w16cid:durableId="1148742479">
    <w:abstractNumId w:val="9"/>
  </w:num>
  <w:num w:numId="13" w16cid:durableId="330572190">
    <w:abstractNumId w:val="5"/>
  </w:num>
  <w:num w:numId="14" w16cid:durableId="1348749700">
    <w:abstractNumId w:val="10"/>
  </w:num>
  <w:num w:numId="15" w16cid:durableId="615063758">
    <w:abstractNumId w:val="3"/>
  </w:num>
  <w:num w:numId="16" w16cid:durableId="118039740">
    <w:abstractNumId w:val="22"/>
  </w:num>
  <w:num w:numId="17" w16cid:durableId="214512812">
    <w:abstractNumId w:val="4"/>
  </w:num>
  <w:num w:numId="18" w16cid:durableId="1118331356">
    <w:abstractNumId w:val="0"/>
  </w:num>
  <w:num w:numId="19" w16cid:durableId="1781794773">
    <w:abstractNumId w:val="6"/>
  </w:num>
  <w:num w:numId="20" w16cid:durableId="701857329">
    <w:abstractNumId w:val="11"/>
  </w:num>
  <w:num w:numId="21" w16cid:durableId="1662274339">
    <w:abstractNumId w:val="17"/>
  </w:num>
  <w:num w:numId="22" w16cid:durableId="1147429396">
    <w:abstractNumId w:val="19"/>
  </w:num>
  <w:num w:numId="23" w16cid:durableId="1054429194">
    <w:abstractNumId w:val="2"/>
  </w:num>
  <w:num w:numId="24" w16cid:durableId="1416240532">
    <w:abstractNumId w:val="24"/>
  </w:num>
  <w:num w:numId="25" w16cid:durableId="21051520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A6"/>
    <w:rsid w:val="00020388"/>
    <w:rsid w:val="000261AF"/>
    <w:rsid w:val="00035E47"/>
    <w:rsid w:val="0003658F"/>
    <w:rsid w:val="00040169"/>
    <w:rsid w:val="00042957"/>
    <w:rsid w:val="00052F5C"/>
    <w:rsid w:val="00054475"/>
    <w:rsid w:val="00073AA7"/>
    <w:rsid w:val="000A194F"/>
    <w:rsid w:val="000A6E82"/>
    <w:rsid w:val="000B5679"/>
    <w:rsid w:val="000B5F11"/>
    <w:rsid w:val="000D1D22"/>
    <w:rsid w:val="00104871"/>
    <w:rsid w:val="00116420"/>
    <w:rsid w:val="00121094"/>
    <w:rsid w:val="00123B9D"/>
    <w:rsid w:val="00130C3A"/>
    <w:rsid w:val="00131D25"/>
    <w:rsid w:val="00135493"/>
    <w:rsid w:val="00154F92"/>
    <w:rsid w:val="00182CB0"/>
    <w:rsid w:val="00190B35"/>
    <w:rsid w:val="001947B9"/>
    <w:rsid w:val="001955AB"/>
    <w:rsid w:val="001A3BE3"/>
    <w:rsid w:val="001B0E28"/>
    <w:rsid w:val="001B62A9"/>
    <w:rsid w:val="001B6A7E"/>
    <w:rsid w:val="001C0D20"/>
    <w:rsid w:val="001C19A5"/>
    <w:rsid w:val="001C747F"/>
    <w:rsid w:val="001D3E4A"/>
    <w:rsid w:val="001D4724"/>
    <w:rsid w:val="001D5836"/>
    <w:rsid w:val="001F254D"/>
    <w:rsid w:val="001F2EDC"/>
    <w:rsid w:val="001F47AB"/>
    <w:rsid w:val="00214F51"/>
    <w:rsid w:val="00217345"/>
    <w:rsid w:val="002216E7"/>
    <w:rsid w:val="00235C1C"/>
    <w:rsid w:val="002410AB"/>
    <w:rsid w:val="002416A3"/>
    <w:rsid w:val="00242C28"/>
    <w:rsid w:val="00243B28"/>
    <w:rsid w:val="002716A6"/>
    <w:rsid w:val="002836D3"/>
    <w:rsid w:val="00283AD8"/>
    <w:rsid w:val="00290A0C"/>
    <w:rsid w:val="002C1119"/>
    <w:rsid w:val="002C2C52"/>
    <w:rsid w:val="002C76CB"/>
    <w:rsid w:val="002D43D5"/>
    <w:rsid w:val="002D5FC0"/>
    <w:rsid w:val="002D7752"/>
    <w:rsid w:val="002F4BA4"/>
    <w:rsid w:val="002F4E54"/>
    <w:rsid w:val="00300F26"/>
    <w:rsid w:val="0030279D"/>
    <w:rsid w:val="00314BC5"/>
    <w:rsid w:val="00331663"/>
    <w:rsid w:val="00336979"/>
    <w:rsid w:val="003377C8"/>
    <w:rsid w:val="003618DE"/>
    <w:rsid w:val="00361A60"/>
    <w:rsid w:val="00375AC6"/>
    <w:rsid w:val="003954E4"/>
    <w:rsid w:val="00397031"/>
    <w:rsid w:val="003B19BA"/>
    <w:rsid w:val="003B7213"/>
    <w:rsid w:val="003D2F24"/>
    <w:rsid w:val="003D577A"/>
    <w:rsid w:val="003E1672"/>
    <w:rsid w:val="00421469"/>
    <w:rsid w:val="004379BC"/>
    <w:rsid w:val="004525F3"/>
    <w:rsid w:val="004579C9"/>
    <w:rsid w:val="00462DA9"/>
    <w:rsid w:val="0046457F"/>
    <w:rsid w:val="004A74C1"/>
    <w:rsid w:val="004A7586"/>
    <w:rsid w:val="004C56B6"/>
    <w:rsid w:val="004C6959"/>
    <w:rsid w:val="004D2C12"/>
    <w:rsid w:val="004D3DAB"/>
    <w:rsid w:val="004D5FC1"/>
    <w:rsid w:val="004D65A2"/>
    <w:rsid w:val="004F1793"/>
    <w:rsid w:val="004F65CD"/>
    <w:rsid w:val="0050291F"/>
    <w:rsid w:val="00502D14"/>
    <w:rsid w:val="0051157A"/>
    <w:rsid w:val="005156CC"/>
    <w:rsid w:val="00525D38"/>
    <w:rsid w:val="0053006E"/>
    <w:rsid w:val="00537987"/>
    <w:rsid w:val="005417EB"/>
    <w:rsid w:val="00545A0C"/>
    <w:rsid w:val="00556C4F"/>
    <w:rsid w:val="005629D0"/>
    <w:rsid w:val="00587AB9"/>
    <w:rsid w:val="005A0C21"/>
    <w:rsid w:val="005A5368"/>
    <w:rsid w:val="005B0FE2"/>
    <w:rsid w:val="005B2B61"/>
    <w:rsid w:val="005B3098"/>
    <w:rsid w:val="005C37AE"/>
    <w:rsid w:val="005E28C4"/>
    <w:rsid w:val="005E43BB"/>
    <w:rsid w:val="005E6FEF"/>
    <w:rsid w:val="005E7956"/>
    <w:rsid w:val="005F1F6C"/>
    <w:rsid w:val="006001EE"/>
    <w:rsid w:val="0060104D"/>
    <w:rsid w:val="006127D6"/>
    <w:rsid w:val="00614F2C"/>
    <w:rsid w:val="006166E5"/>
    <w:rsid w:val="00620567"/>
    <w:rsid w:val="006223DF"/>
    <w:rsid w:val="006238AC"/>
    <w:rsid w:val="00643F8B"/>
    <w:rsid w:val="00645B39"/>
    <w:rsid w:val="00653258"/>
    <w:rsid w:val="0067321B"/>
    <w:rsid w:val="00675490"/>
    <w:rsid w:val="006813CE"/>
    <w:rsid w:val="00682BF4"/>
    <w:rsid w:val="00685DBA"/>
    <w:rsid w:val="006872A3"/>
    <w:rsid w:val="00690C4A"/>
    <w:rsid w:val="00692671"/>
    <w:rsid w:val="00692A1B"/>
    <w:rsid w:val="006967EA"/>
    <w:rsid w:val="006A7DE2"/>
    <w:rsid w:val="006B0D52"/>
    <w:rsid w:val="006B622D"/>
    <w:rsid w:val="006C486F"/>
    <w:rsid w:val="006C4AFB"/>
    <w:rsid w:val="006E1168"/>
    <w:rsid w:val="006E3B75"/>
    <w:rsid w:val="006F6E78"/>
    <w:rsid w:val="0070171A"/>
    <w:rsid w:val="00717109"/>
    <w:rsid w:val="00721833"/>
    <w:rsid w:val="0072445E"/>
    <w:rsid w:val="00725CBA"/>
    <w:rsid w:val="00753456"/>
    <w:rsid w:val="00763628"/>
    <w:rsid w:val="00777D54"/>
    <w:rsid w:val="007C1BD9"/>
    <w:rsid w:val="007C38B0"/>
    <w:rsid w:val="007C3B38"/>
    <w:rsid w:val="007C3E3D"/>
    <w:rsid w:val="007D44BB"/>
    <w:rsid w:val="007D70FE"/>
    <w:rsid w:val="007E0329"/>
    <w:rsid w:val="007E4AD1"/>
    <w:rsid w:val="008103E4"/>
    <w:rsid w:val="00812206"/>
    <w:rsid w:val="008347C0"/>
    <w:rsid w:val="00837F71"/>
    <w:rsid w:val="0086509B"/>
    <w:rsid w:val="00871ED7"/>
    <w:rsid w:val="00876D5D"/>
    <w:rsid w:val="0088100D"/>
    <w:rsid w:val="00882D73"/>
    <w:rsid w:val="008870ED"/>
    <w:rsid w:val="008A0085"/>
    <w:rsid w:val="008A0F9A"/>
    <w:rsid w:val="008A6589"/>
    <w:rsid w:val="008A75D6"/>
    <w:rsid w:val="008A78CC"/>
    <w:rsid w:val="008D0590"/>
    <w:rsid w:val="008E23B8"/>
    <w:rsid w:val="008E298E"/>
    <w:rsid w:val="008F64AB"/>
    <w:rsid w:val="009009B7"/>
    <w:rsid w:val="00900B41"/>
    <w:rsid w:val="0091579E"/>
    <w:rsid w:val="00922474"/>
    <w:rsid w:val="0092394D"/>
    <w:rsid w:val="009357F1"/>
    <w:rsid w:val="009473B4"/>
    <w:rsid w:val="009539E9"/>
    <w:rsid w:val="00953B3D"/>
    <w:rsid w:val="009549D6"/>
    <w:rsid w:val="00962B1A"/>
    <w:rsid w:val="00962FBC"/>
    <w:rsid w:val="009703C9"/>
    <w:rsid w:val="009716C2"/>
    <w:rsid w:val="009750FD"/>
    <w:rsid w:val="00985C5B"/>
    <w:rsid w:val="00996FEA"/>
    <w:rsid w:val="009978D2"/>
    <w:rsid w:val="009A60B2"/>
    <w:rsid w:val="009B0429"/>
    <w:rsid w:val="009D212D"/>
    <w:rsid w:val="009D5BC1"/>
    <w:rsid w:val="009D7EFE"/>
    <w:rsid w:val="009F04E2"/>
    <w:rsid w:val="009F4E70"/>
    <w:rsid w:val="00A070E9"/>
    <w:rsid w:val="00A1067D"/>
    <w:rsid w:val="00A1619A"/>
    <w:rsid w:val="00A31A72"/>
    <w:rsid w:val="00A5065D"/>
    <w:rsid w:val="00A63A4C"/>
    <w:rsid w:val="00A81407"/>
    <w:rsid w:val="00AA7233"/>
    <w:rsid w:val="00AB1FA8"/>
    <w:rsid w:val="00AC166A"/>
    <w:rsid w:val="00AC4881"/>
    <w:rsid w:val="00AD6031"/>
    <w:rsid w:val="00AF47D0"/>
    <w:rsid w:val="00B01A5B"/>
    <w:rsid w:val="00B03212"/>
    <w:rsid w:val="00B04115"/>
    <w:rsid w:val="00B0594C"/>
    <w:rsid w:val="00B159B2"/>
    <w:rsid w:val="00B16B9A"/>
    <w:rsid w:val="00B361EA"/>
    <w:rsid w:val="00B50451"/>
    <w:rsid w:val="00B5755A"/>
    <w:rsid w:val="00B63100"/>
    <w:rsid w:val="00B651EE"/>
    <w:rsid w:val="00B66257"/>
    <w:rsid w:val="00B76A79"/>
    <w:rsid w:val="00B87C8B"/>
    <w:rsid w:val="00B9596E"/>
    <w:rsid w:val="00B97535"/>
    <w:rsid w:val="00BA53D4"/>
    <w:rsid w:val="00BC1231"/>
    <w:rsid w:val="00BC5C7E"/>
    <w:rsid w:val="00BD1A67"/>
    <w:rsid w:val="00BF73E9"/>
    <w:rsid w:val="00C13393"/>
    <w:rsid w:val="00C24037"/>
    <w:rsid w:val="00C4468D"/>
    <w:rsid w:val="00C550C7"/>
    <w:rsid w:val="00C61F34"/>
    <w:rsid w:val="00C7650B"/>
    <w:rsid w:val="00C91CD3"/>
    <w:rsid w:val="00C94039"/>
    <w:rsid w:val="00CA02DD"/>
    <w:rsid w:val="00CB0878"/>
    <w:rsid w:val="00CB5EE3"/>
    <w:rsid w:val="00CE101E"/>
    <w:rsid w:val="00CE1425"/>
    <w:rsid w:val="00D03963"/>
    <w:rsid w:val="00D07E5C"/>
    <w:rsid w:val="00D371B8"/>
    <w:rsid w:val="00D45AA5"/>
    <w:rsid w:val="00D515B8"/>
    <w:rsid w:val="00D54DA0"/>
    <w:rsid w:val="00D64F38"/>
    <w:rsid w:val="00D659DC"/>
    <w:rsid w:val="00D74E54"/>
    <w:rsid w:val="00D84848"/>
    <w:rsid w:val="00D92498"/>
    <w:rsid w:val="00D95721"/>
    <w:rsid w:val="00DA4B8C"/>
    <w:rsid w:val="00DA6FA0"/>
    <w:rsid w:val="00DB0D08"/>
    <w:rsid w:val="00DB1468"/>
    <w:rsid w:val="00DB241A"/>
    <w:rsid w:val="00DB3DB5"/>
    <w:rsid w:val="00DB7573"/>
    <w:rsid w:val="00DC00C3"/>
    <w:rsid w:val="00DC09BD"/>
    <w:rsid w:val="00DC5ACE"/>
    <w:rsid w:val="00DC729E"/>
    <w:rsid w:val="00DE01B1"/>
    <w:rsid w:val="00DF44DD"/>
    <w:rsid w:val="00E005D7"/>
    <w:rsid w:val="00E325ED"/>
    <w:rsid w:val="00E3269E"/>
    <w:rsid w:val="00E341C4"/>
    <w:rsid w:val="00E45D10"/>
    <w:rsid w:val="00E6110C"/>
    <w:rsid w:val="00E8669D"/>
    <w:rsid w:val="00EA3919"/>
    <w:rsid w:val="00EC414E"/>
    <w:rsid w:val="00EF236B"/>
    <w:rsid w:val="00EF3EAD"/>
    <w:rsid w:val="00F01FA8"/>
    <w:rsid w:val="00F02BA4"/>
    <w:rsid w:val="00F0577B"/>
    <w:rsid w:val="00F40A5D"/>
    <w:rsid w:val="00F55A0A"/>
    <w:rsid w:val="00FA14E5"/>
    <w:rsid w:val="00FA1AEE"/>
    <w:rsid w:val="00FA2599"/>
    <w:rsid w:val="00FA6C20"/>
    <w:rsid w:val="00FA706A"/>
    <w:rsid w:val="00FA79A4"/>
    <w:rsid w:val="00FC6665"/>
    <w:rsid w:val="00FC6D78"/>
    <w:rsid w:val="00FD2BA5"/>
    <w:rsid w:val="00FD4A9A"/>
    <w:rsid w:val="00FE1B81"/>
    <w:rsid w:val="00FE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3A79B2"/>
  <w15:docId w15:val="{8CEF07D1-5EE5-49F3-A573-61AAB215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5D6"/>
    <w:pPr>
      <w:bidi/>
      <w:spacing w:after="200" w:line="276" w:lineRule="auto"/>
    </w:pPr>
    <w:rPr>
      <w:rFonts w:ascii="Calibri" w:eastAsia="Calibri" w:hAnsi="Calibri" w:cs="Arial"/>
      <w:sz w:val="22"/>
      <w:szCs w:val="22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6A7DE2"/>
  </w:style>
  <w:style w:type="paragraph" w:styleId="a5">
    <w:name w:val="footer"/>
    <w:basedOn w:val="a"/>
    <w:link w:val="a6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6A7DE2"/>
  </w:style>
  <w:style w:type="paragraph" w:styleId="a7">
    <w:name w:val="Balloon Text"/>
    <w:basedOn w:val="a"/>
    <w:link w:val="a8"/>
    <w:uiPriority w:val="99"/>
    <w:semiHidden/>
    <w:unhideWhenUsed/>
    <w:rsid w:val="006A7DE2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6A7DE2"/>
    <w:rPr>
      <w:rFonts w:ascii="Lucida Grande" w:hAnsi="Lucida Grande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4D3DAB"/>
    <w:pPr>
      <w:ind w:left="720"/>
      <w:contextualSpacing/>
    </w:pPr>
  </w:style>
  <w:style w:type="table" w:styleId="ab">
    <w:name w:val="Table Grid"/>
    <w:basedOn w:val="a1"/>
    <w:uiPriority w:val="59"/>
    <w:rsid w:val="00130C3A"/>
    <w:rPr>
      <w:rFonts w:ascii="Calibri" w:eastAsia="Calibri" w:hAnsi="Calibri" w:cs="Arial"/>
      <w:sz w:val="20"/>
      <w:szCs w:val="20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unhideWhenUsed/>
    <w:rsid w:val="008A75D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A75D6"/>
    <w:rPr>
      <w:color w:val="0000FF"/>
      <w:u w:val="single"/>
    </w:rPr>
  </w:style>
  <w:style w:type="character" w:customStyle="1" w:styleId="aa">
    <w:name w:val="פיסקת רשימה תו"/>
    <w:link w:val="a9"/>
    <w:uiPriority w:val="34"/>
    <w:rsid w:val="008A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52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Tnuat%20Ha%20Zofim\&#1510;&#1493;&#1493;&#1514;%20&#1492;&#1504;&#1492;&#1490;&#1514;%20&#1492;&#1513;&#1495;&#1512;%20-%20&#1502;&#1505;&#1502;&#1499;&#1497;&#1501;\&#1510;&#1493;&#1493;&#1514;%20&#1492;&#1504;&#1492;&#1490;&#1492;%20&#1491;&#1512;&#1497;&#1497;&#1489;\&#1510;&#1493;&#1493;&#1514;%20&#1492;&#1504;&#1492;&#1490;&#1492;%20&#1514;&#1513;&#1508;&#1489;\&#1508;&#1493;&#1512;&#1502;&#1496;&#1497;&#1501;%20&#1492;&#1504;&#1492;&#1490;&#1514;&#1497;&#1497;&#1501;\&#1491;&#1507;%20&#1508;&#1493;&#1512;&#1502;&#1496;%20-%20&#1492;&#1504;&#1492;&#1490;&#1514;%20&#1492;&#1513;&#1495;&#151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2770B9FECA25418936F09F0643C1B1" ma:contentTypeVersion="13" ma:contentTypeDescription="Create a new document." ma:contentTypeScope="" ma:versionID="e2faf4fa3202ead548506393c97c77df">
  <xsd:schema xmlns:xsd="http://www.w3.org/2001/XMLSchema" xmlns:xs="http://www.w3.org/2001/XMLSchema" xmlns:p="http://schemas.microsoft.com/office/2006/metadata/properties" xmlns:ns2="95718bad-1bb7-4319-8847-6a50764b6a87" xmlns:ns3="4944d259-7d6e-4d64-8b36-9da5a8501670" targetNamespace="http://schemas.microsoft.com/office/2006/metadata/properties" ma:root="true" ma:fieldsID="74ca55269fb3d5d0a949a43e7479f9a4" ns2:_="" ns3:_="">
    <xsd:import namespace="95718bad-1bb7-4319-8847-6a50764b6a87"/>
    <xsd:import namespace="4944d259-7d6e-4d64-8b36-9da5a8501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8bad-1bb7-4319-8847-6a50764b6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4d259-7d6e-4d64-8b36-9da5a8501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80DA53-B60A-4E85-A1AD-3A51D72100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958C25-CF51-4F54-BBC4-8B48C6F2B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9A13F2-D229-4D02-A6EB-A50E930DA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718bad-1bb7-4319-8847-6a50764b6a87"/>
    <ds:schemaRef ds:uri="4944d259-7d6e-4d64-8b36-9da5a85016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פורמט - הנהגת השחר</Template>
  <TotalTime>333</TotalTime>
  <Pages>3</Pages>
  <Words>815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zofim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Sahar</dc:creator>
  <cp:lastModifiedBy>מור דודו</cp:lastModifiedBy>
  <cp:revision>152</cp:revision>
  <cp:lastPrinted>2022-05-06T11:20:00Z</cp:lastPrinted>
  <dcterms:created xsi:type="dcterms:W3CDTF">2022-05-01T06:31:00Z</dcterms:created>
  <dcterms:modified xsi:type="dcterms:W3CDTF">2022-05-06T12:54:00Z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0x010100852770B9FECA25418936F09F0643C1B1</vt:lpwstr>
  </property>
</Properties>
</file>